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"/>
        <w:gridCol w:w="8017"/>
      </w:tblGrid>
      <w:tr w:rsidR="00313073" w:rsidRPr="002734D4" w14:paraId="218E76D1" w14:textId="77777777" w:rsidTr="002734D4">
        <w:tc>
          <w:tcPr>
            <w:tcW w:w="1478" w:type="dxa"/>
            <w:shd w:val="clear" w:color="auto" w:fill="auto"/>
          </w:tcPr>
          <w:p w14:paraId="7FADBB3C" w14:textId="224AD799" w:rsidR="00313073" w:rsidRPr="002734D4" w:rsidRDefault="008A003B" w:rsidP="002734D4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cs="Arial"/>
                <w:b/>
                <w:bCs/>
                <w:kern w:val="28"/>
                <w:sz w:val="32"/>
                <w:szCs w:val="32"/>
                <w:lang w:eastAsia="en-GB"/>
              </w:rPr>
            </w:pPr>
            <w:r w:rsidRPr="002734D4">
              <w:rPr>
                <w:rFonts w:cs="Arial"/>
                <w:b/>
                <w:bCs/>
                <w:noProof/>
                <w:kern w:val="28"/>
                <w:sz w:val="32"/>
                <w:szCs w:val="32"/>
                <w:lang w:eastAsia="en-GB"/>
              </w:rPr>
              <w:drawing>
                <wp:inline distT="0" distB="0" distL="0" distR="0" wp14:anchorId="08486FBF" wp14:editId="6FA183D1">
                  <wp:extent cx="655955" cy="67183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55" cy="671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5" w:type="dxa"/>
            <w:shd w:val="clear" w:color="auto" w:fill="auto"/>
          </w:tcPr>
          <w:p w14:paraId="46F4DDA4" w14:textId="77777777" w:rsidR="00313073" w:rsidRPr="002734D4" w:rsidRDefault="00313073" w:rsidP="002734D4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Calibri" w:hAnsi="Calibri" w:cs="Arial"/>
                <w:b/>
                <w:bCs/>
                <w:kern w:val="28"/>
                <w:sz w:val="44"/>
                <w:szCs w:val="44"/>
                <w:lang w:eastAsia="en-GB"/>
              </w:rPr>
            </w:pPr>
            <w:r w:rsidRPr="002734D4">
              <w:rPr>
                <w:rFonts w:ascii="Calibri" w:hAnsi="Calibri" w:cs="Arial"/>
                <w:b/>
                <w:bCs/>
                <w:kern w:val="28"/>
                <w:sz w:val="44"/>
                <w:szCs w:val="44"/>
                <w:lang w:eastAsia="en-GB"/>
              </w:rPr>
              <w:t>Faculty of Health Sciences</w:t>
            </w:r>
          </w:p>
          <w:p w14:paraId="3AE7A556" w14:textId="77777777" w:rsidR="00313073" w:rsidRPr="002734D4" w:rsidRDefault="00313073" w:rsidP="002734D4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Calibri" w:hAnsi="Calibri" w:cs="Arial"/>
                <w:b/>
                <w:bCs/>
                <w:kern w:val="28"/>
                <w:sz w:val="32"/>
                <w:szCs w:val="32"/>
                <w:lang w:eastAsia="en-GB"/>
              </w:rPr>
            </w:pPr>
            <w:r w:rsidRPr="002734D4">
              <w:rPr>
                <w:rFonts w:ascii="Calibri" w:hAnsi="Calibri" w:cs="Arial"/>
                <w:b/>
                <w:bCs/>
                <w:kern w:val="28"/>
                <w:sz w:val="32"/>
                <w:szCs w:val="32"/>
                <w:lang w:eastAsia="en-GB"/>
              </w:rPr>
              <w:t>Master’s IP Assessment Form</w:t>
            </w:r>
          </w:p>
          <w:p w14:paraId="63BE9607" w14:textId="77777777" w:rsidR="00313073" w:rsidRPr="002734D4" w:rsidRDefault="00313073" w:rsidP="002734D4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cs="Arial"/>
                <w:b/>
                <w:bCs/>
                <w:kern w:val="28"/>
                <w:sz w:val="28"/>
                <w:szCs w:val="28"/>
                <w:lang w:eastAsia="en-GB"/>
              </w:rPr>
            </w:pPr>
          </w:p>
        </w:tc>
      </w:tr>
    </w:tbl>
    <w:p w14:paraId="7170F575" w14:textId="77777777" w:rsidR="00313073" w:rsidRDefault="00313073" w:rsidP="00403FC7">
      <w:pPr>
        <w:keepNext/>
        <w:widowControl w:val="0"/>
        <w:autoSpaceDE w:val="0"/>
        <w:autoSpaceDN w:val="0"/>
        <w:adjustRightInd w:val="0"/>
        <w:spacing w:after="0"/>
        <w:ind w:left="142" w:hanging="142"/>
        <w:jc w:val="center"/>
        <w:rPr>
          <w:rFonts w:cs="Arial"/>
          <w:b/>
          <w:bCs/>
          <w:kern w:val="28"/>
          <w:sz w:val="32"/>
          <w:szCs w:val="32"/>
          <w:lang w:eastAsia="en-GB"/>
        </w:rPr>
      </w:pPr>
    </w:p>
    <w:tbl>
      <w:tblPr>
        <w:tblW w:w="9715" w:type="dxa"/>
        <w:tblInd w:w="136" w:type="dxa"/>
        <w:tblLook w:val="04A0" w:firstRow="1" w:lastRow="0" w:firstColumn="1" w:lastColumn="0" w:noHBand="0" w:noVBand="1"/>
      </w:tblPr>
      <w:tblGrid>
        <w:gridCol w:w="2943"/>
        <w:gridCol w:w="2209"/>
        <w:gridCol w:w="1435"/>
        <w:gridCol w:w="843"/>
        <w:gridCol w:w="2285"/>
      </w:tblGrid>
      <w:tr w:rsidR="00FF3173" w:rsidRPr="000D2202" w14:paraId="6F930B72" w14:textId="77777777" w:rsidTr="00313073">
        <w:tc>
          <w:tcPr>
            <w:tcW w:w="5152" w:type="dxa"/>
            <w:gridSpan w:val="2"/>
          </w:tcPr>
          <w:p w14:paraId="158578ED" w14:textId="77777777" w:rsidR="00403FC7" w:rsidRDefault="00403FC7" w:rsidP="00031860">
            <w:pPr>
              <w:pStyle w:val="TableText"/>
              <w:spacing w:after="0"/>
              <w:rPr>
                <w:b/>
              </w:rPr>
            </w:pPr>
          </w:p>
          <w:p w14:paraId="3C7CD378" w14:textId="77777777" w:rsidR="00FF3173" w:rsidRPr="00031860" w:rsidRDefault="00313073" w:rsidP="00031860">
            <w:pPr>
              <w:pStyle w:val="TableText"/>
              <w:spacing w:after="0"/>
            </w:pPr>
            <w:r>
              <w:t xml:space="preserve">Health </w:t>
            </w:r>
            <w:r w:rsidR="00403FC7">
              <w:t>Science</w:t>
            </w:r>
            <w:r>
              <w:t>s</w:t>
            </w:r>
            <w:r w:rsidR="00403FC7">
              <w:t xml:space="preserve"> Faculty </w:t>
            </w:r>
            <w:r w:rsidR="00FF3173" w:rsidRPr="00031860">
              <w:t>Office</w:t>
            </w:r>
          </w:p>
          <w:p w14:paraId="1BC9855A" w14:textId="77777777" w:rsidR="00FF3173" w:rsidRDefault="00313073" w:rsidP="00031860">
            <w:pPr>
              <w:pStyle w:val="TableText"/>
              <w:spacing w:after="0"/>
            </w:pPr>
            <w:r>
              <w:t>Room N2.19, Wernher &amp; Beit North Building</w:t>
            </w:r>
          </w:p>
          <w:p w14:paraId="1D0D909C" w14:textId="77777777" w:rsidR="00313073" w:rsidRPr="00031860" w:rsidRDefault="00313073" w:rsidP="00031860">
            <w:pPr>
              <w:pStyle w:val="TableText"/>
              <w:spacing w:after="0"/>
            </w:pPr>
            <w:r>
              <w:t>Health Sciences Campus</w:t>
            </w:r>
          </w:p>
          <w:p w14:paraId="2C716C04" w14:textId="77777777" w:rsidR="00732AD0" w:rsidRPr="00031860" w:rsidRDefault="00732AD0" w:rsidP="00403FC7">
            <w:pPr>
              <w:pStyle w:val="TableText"/>
              <w:spacing w:after="0"/>
              <w:rPr>
                <w:lang w:val="en-US"/>
              </w:rPr>
            </w:pPr>
          </w:p>
        </w:tc>
        <w:tc>
          <w:tcPr>
            <w:tcW w:w="4563" w:type="dxa"/>
            <w:gridSpan w:val="3"/>
          </w:tcPr>
          <w:p w14:paraId="1649A9E6" w14:textId="77777777" w:rsidR="00403FC7" w:rsidRDefault="00403FC7" w:rsidP="00031860">
            <w:pPr>
              <w:pStyle w:val="TableText"/>
              <w:spacing w:after="0"/>
              <w:rPr>
                <w:rFonts w:cs="Arial"/>
                <w:b/>
                <w:szCs w:val="18"/>
                <w:lang w:val="en-US"/>
              </w:rPr>
            </w:pPr>
          </w:p>
          <w:p w14:paraId="2307AB3B" w14:textId="77777777" w:rsidR="00EB0370" w:rsidRPr="00732AD0" w:rsidRDefault="00EB0370" w:rsidP="00031860">
            <w:pPr>
              <w:pStyle w:val="TableText"/>
              <w:spacing w:after="0"/>
              <w:rPr>
                <w:rFonts w:cs="Arial"/>
                <w:b/>
                <w:szCs w:val="18"/>
                <w:lang w:val="en-US"/>
              </w:rPr>
            </w:pPr>
            <w:r w:rsidRPr="00732AD0">
              <w:rPr>
                <w:rFonts w:cs="Arial"/>
                <w:b/>
                <w:szCs w:val="18"/>
                <w:lang w:val="en-US"/>
              </w:rPr>
              <w:t>Contact:</w:t>
            </w:r>
          </w:p>
          <w:p w14:paraId="7840C5A1" w14:textId="3999EA47" w:rsidR="00FF3173" w:rsidRDefault="006A1A30" w:rsidP="00313073">
            <w:pPr>
              <w:pStyle w:val="TableText"/>
              <w:spacing w:after="0"/>
            </w:pPr>
            <w:r>
              <w:t>Masters by Full Dissertation</w:t>
            </w:r>
            <w:r w:rsidR="00313073">
              <w:t xml:space="preserve">: </w:t>
            </w:r>
            <w:hyperlink r:id="rId8" w:history="1">
              <w:r w:rsidR="00313073" w:rsidRPr="00CC17A0">
                <w:rPr>
                  <w:rStyle w:val="Hyperlink"/>
                </w:rPr>
                <w:t>Dianne.pryce@uct.ac.za</w:t>
              </w:r>
            </w:hyperlink>
          </w:p>
          <w:p w14:paraId="67EAB177" w14:textId="4F6A535A" w:rsidR="00313073" w:rsidRDefault="006A1A30" w:rsidP="00313073">
            <w:pPr>
              <w:pStyle w:val="TableText"/>
              <w:spacing w:after="0"/>
            </w:pPr>
            <w:r>
              <w:t>Masters by Coursework and Dissertation</w:t>
            </w:r>
            <w:r w:rsidR="00313073">
              <w:t xml:space="preserve"> </w:t>
            </w:r>
            <w:hyperlink r:id="rId9" w:history="1">
              <w:r w:rsidRPr="00A84684">
                <w:rPr>
                  <w:rStyle w:val="Hyperlink"/>
                </w:rPr>
                <w:t>Jackie.Cogill@uct.ac.za</w:t>
              </w:r>
            </w:hyperlink>
          </w:p>
          <w:p w14:paraId="31A7055D" w14:textId="190AA1E1" w:rsidR="00313073" w:rsidRDefault="006A1A30" w:rsidP="00313073">
            <w:pPr>
              <w:pStyle w:val="TableText"/>
              <w:spacing w:after="0"/>
            </w:pPr>
            <w:r>
              <w:t xml:space="preserve">MMed and MPhil (SS): </w:t>
            </w:r>
            <w:hyperlink r:id="rId10" w:history="1">
              <w:r w:rsidR="00F34FBE" w:rsidRPr="00773C79">
                <w:rPr>
                  <w:rStyle w:val="Hyperlink"/>
                </w:rPr>
                <w:t>stc-adminfhs@uct.ac.za</w:t>
              </w:r>
            </w:hyperlink>
            <w:r w:rsidR="00F34FBE">
              <w:t xml:space="preserve"> </w:t>
            </w:r>
          </w:p>
          <w:p w14:paraId="6F85802C" w14:textId="77777777" w:rsidR="00313073" w:rsidRPr="00031860" w:rsidRDefault="00313073" w:rsidP="00313073">
            <w:pPr>
              <w:pStyle w:val="TableText"/>
              <w:spacing w:after="0"/>
            </w:pPr>
          </w:p>
        </w:tc>
      </w:tr>
      <w:tr w:rsidR="000D2202" w:rsidRPr="000D2202" w14:paraId="1F2AFED9" w14:textId="77777777" w:rsidTr="00313073">
        <w:tc>
          <w:tcPr>
            <w:tcW w:w="9715" w:type="dxa"/>
            <w:gridSpan w:val="5"/>
          </w:tcPr>
          <w:p w14:paraId="772B112B" w14:textId="77777777" w:rsidR="000D2202" w:rsidRPr="000D2202" w:rsidRDefault="000D2202" w:rsidP="00031860">
            <w:pPr>
              <w:pStyle w:val="TableText"/>
              <w:rPr>
                <w:lang w:eastAsia="en-GB"/>
              </w:rPr>
            </w:pPr>
            <w:r w:rsidRPr="00BD2990">
              <w:rPr>
                <w:b/>
                <w:color w:val="FF0000"/>
              </w:rPr>
              <w:t>Note:</w:t>
            </w:r>
            <w:r w:rsidR="00403FC7">
              <w:rPr>
                <w:b/>
                <w:color w:val="FF0000"/>
              </w:rPr>
              <w:t xml:space="preserve"> </w:t>
            </w:r>
            <w:r w:rsidRPr="000D2202">
              <w:rPr>
                <w:lang w:eastAsia="en-GB"/>
              </w:rPr>
              <w:t xml:space="preserve">This form </w:t>
            </w:r>
            <w:r w:rsidR="00403FC7">
              <w:rPr>
                <w:lang w:eastAsia="en-GB"/>
              </w:rPr>
              <w:t xml:space="preserve">must be </w:t>
            </w:r>
            <w:r w:rsidR="00471264">
              <w:rPr>
                <w:lang w:eastAsia="en-GB"/>
              </w:rPr>
              <w:t>uploaded via PeopleSoft</w:t>
            </w:r>
            <w:r w:rsidR="00403FC7">
              <w:rPr>
                <w:lang w:eastAsia="en-GB"/>
              </w:rPr>
              <w:t xml:space="preserve"> </w:t>
            </w:r>
            <w:r w:rsidR="00313073">
              <w:rPr>
                <w:lang w:eastAsia="en-GB"/>
              </w:rPr>
              <w:t xml:space="preserve">together </w:t>
            </w:r>
            <w:r w:rsidR="00403FC7">
              <w:rPr>
                <w:lang w:eastAsia="en-GB"/>
              </w:rPr>
              <w:t>with the Intention to Submit form.</w:t>
            </w:r>
          </w:p>
          <w:p w14:paraId="4A3E8918" w14:textId="77777777" w:rsidR="000D2202" w:rsidRPr="000D2202" w:rsidRDefault="000D2202" w:rsidP="00031860">
            <w:pPr>
              <w:pStyle w:val="TableText"/>
              <w:rPr>
                <w:lang w:eastAsia="en-GB"/>
              </w:rPr>
            </w:pPr>
            <w:r w:rsidRPr="000D2202">
              <w:rPr>
                <w:lang w:eastAsia="en-GB"/>
              </w:rPr>
              <w:t>In terms of the UCT Intellectual Property Policy and the Intellectual Property Rights from Publicly Financed R&amp;D Act (No. 51 of 2008), it is a requirement to screen research outputs prior to public disclosure to ensure that any relevant intellectual property has been adequately protected prior to disclosure.</w:t>
            </w:r>
          </w:p>
          <w:p w14:paraId="5C1E3BE7" w14:textId="77777777" w:rsidR="000D2202" w:rsidRPr="000D2202" w:rsidRDefault="000D2202" w:rsidP="00031860">
            <w:pPr>
              <w:pStyle w:val="TableText"/>
              <w:rPr>
                <w:lang w:eastAsia="en-GB"/>
              </w:rPr>
            </w:pPr>
            <w:r w:rsidRPr="000D2202">
              <w:rPr>
                <w:lang w:eastAsia="en-GB"/>
              </w:rPr>
              <w:t xml:space="preserve">Additional information on the Act, the IP Policy and patentability can be obtained from </w:t>
            </w:r>
            <w:r w:rsidR="006562A3" w:rsidRPr="000D2202">
              <w:rPr>
                <w:lang w:eastAsia="en-GB"/>
              </w:rPr>
              <w:t>the RCIPS website</w:t>
            </w:r>
            <w:r w:rsidR="006562A3">
              <w:rPr>
                <w:lang w:eastAsia="en-GB"/>
              </w:rPr>
              <w:t xml:space="preserve">, see: </w:t>
            </w:r>
            <w:hyperlink r:id="rId11" w:history="1">
              <w:r w:rsidRPr="000D2202">
                <w:rPr>
                  <w:color w:val="0000FF"/>
                  <w:u w:val="single"/>
                  <w:lang w:eastAsia="en-GB"/>
                </w:rPr>
                <w:t>www.rcips.uct.ac.za</w:t>
              </w:r>
            </w:hyperlink>
            <w:r w:rsidRPr="000D2202">
              <w:rPr>
                <w:lang w:eastAsia="en-GB"/>
              </w:rPr>
              <w:t>.</w:t>
            </w:r>
          </w:p>
          <w:p w14:paraId="0EECF320" w14:textId="77777777" w:rsidR="000D2202" w:rsidRPr="000D2202" w:rsidRDefault="000D2202" w:rsidP="00031860">
            <w:pPr>
              <w:pStyle w:val="TableText"/>
              <w:rPr>
                <w:lang w:eastAsia="en-GB"/>
              </w:rPr>
            </w:pPr>
            <w:r w:rsidRPr="000D2202">
              <w:rPr>
                <w:lang w:eastAsia="en-GB"/>
              </w:rPr>
              <w:t>Once completed, this form will be reviewed by Research Contracts and Intellectual Property Services (RCIPS), who fulfil the role of the technology transfer office mandated by the Act.</w:t>
            </w:r>
          </w:p>
          <w:p w14:paraId="3337BCD0" w14:textId="77777777" w:rsidR="000D2202" w:rsidRDefault="000D2202" w:rsidP="00031860">
            <w:pPr>
              <w:pStyle w:val="TableText"/>
              <w:rPr>
                <w:lang w:eastAsia="en-GB"/>
              </w:rPr>
            </w:pPr>
            <w:r w:rsidRPr="000D2202">
              <w:rPr>
                <w:lang w:eastAsia="en-GB"/>
              </w:rPr>
              <w:t>Take note of thesis copyright issues on the RCIPS website (</w:t>
            </w:r>
            <w:r w:rsidR="00FD56B3">
              <w:rPr>
                <w:lang w:eastAsia="en-GB"/>
              </w:rPr>
              <w:t xml:space="preserve">see: </w:t>
            </w:r>
            <w:r w:rsidR="00382809" w:rsidRPr="00AB3165">
              <w:rPr>
                <w:i/>
                <w:lang w:eastAsia="en-GB"/>
              </w:rPr>
              <w:t>Intellectual Property</w:t>
            </w:r>
            <w:r w:rsidR="00382809" w:rsidRPr="00031860">
              <w:rPr>
                <w:i/>
                <w:lang w:eastAsia="en-GB"/>
              </w:rPr>
              <w:t xml:space="preserve"> </w:t>
            </w:r>
            <w:r w:rsidR="00382809" w:rsidRPr="00031860">
              <w:rPr>
                <w:lang w:val="en-US" w:eastAsia="en-GB"/>
              </w:rPr>
              <w:t xml:space="preserve"> </w:t>
            </w:r>
            <w:r w:rsidR="00382809" w:rsidRPr="00031860">
              <w:rPr>
                <w:lang w:val="en-US" w:eastAsia="en-GB"/>
              </w:rPr>
              <w:sym w:font="Symbol" w:char="F0AE"/>
            </w:r>
            <w:r w:rsidR="00382809" w:rsidRPr="00382809">
              <w:rPr>
                <w:i/>
                <w:lang w:val="en-US" w:eastAsia="en-GB"/>
              </w:rPr>
              <w:t xml:space="preserve"> </w:t>
            </w:r>
            <w:r w:rsidRPr="00031860">
              <w:rPr>
                <w:i/>
                <w:lang w:eastAsia="en-GB"/>
              </w:rPr>
              <w:t>IP for postgrad students</w:t>
            </w:r>
            <w:r w:rsidR="00382809">
              <w:rPr>
                <w:lang w:eastAsia="en-GB"/>
              </w:rPr>
              <w:t xml:space="preserve"> or </w:t>
            </w:r>
            <w:hyperlink r:id="rId12" w:history="1">
              <w:r w:rsidRPr="00E1349C">
                <w:rPr>
                  <w:rStyle w:val="Hyperlink"/>
                  <w:rFonts w:cs="Arial"/>
                  <w:sz w:val="18"/>
                  <w:szCs w:val="18"/>
                  <w:lang w:eastAsia="en-GB"/>
                </w:rPr>
                <w:t>http://www.rcips.uct.ac.za/rcips/ip/postgradsip</w:t>
              </w:r>
            </w:hyperlink>
            <w:r>
              <w:rPr>
                <w:lang w:eastAsia="en-GB"/>
              </w:rPr>
              <w:t>).</w:t>
            </w:r>
          </w:p>
          <w:p w14:paraId="7C533526" w14:textId="77777777" w:rsidR="004D5F64" w:rsidRPr="000D2202" w:rsidRDefault="000D2202" w:rsidP="00E82885">
            <w:pPr>
              <w:pStyle w:val="TableText"/>
              <w:rPr>
                <w:lang w:val="en-US"/>
              </w:rPr>
            </w:pPr>
            <w:r w:rsidRPr="000D2202">
              <w:rPr>
                <w:lang w:eastAsia="en-GB"/>
              </w:rPr>
              <w:t xml:space="preserve">Where necessary, it is possible for students to apply to the </w:t>
            </w:r>
            <w:proofErr w:type="gramStart"/>
            <w:r w:rsidR="00E82885">
              <w:rPr>
                <w:lang w:eastAsia="en-GB"/>
              </w:rPr>
              <w:t>Faculty</w:t>
            </w:r>
            <w:proofErr w:type="gramEnd"/>
            <w:r w:rsidRPr="000D2202">
              <w:rPr>
                <w:lang w:eastAsia="en-GB"/>
              </w:rPr>
              <w:t xml:space="preserve"> for confidentiality of a thesis to be maintained temporarily – without affecting graduation.  This is typically associated with a need for patent protection.  More details are available from RCIPS or the </w:t>
            </w:r>
            <w:hyperlink r:id="rId13" w:history="1">
              <w:r w:rsidRPr="00382809">
                <w:rPr>
                  <w:rStyle w:val="Hyperlink"/>
                  <w:rFonts w:cs="Arial"/>
                  <w:sz w:val="18"/>
                  <w:szCs w:val="18"/>
                  <w:lang w:eastAsia="en-GB"/>
                </w:rPr>
                <w:t>RCIPS website</w:t>
              </w:r>
            </w:hyperlink>
            <w:r w:rsidRPr="000D2202">
              <w:rPr>
                <w:lang w:eastAsia="en-GB"/>
              </w:rPr>
              <w:t>.  As ex</w:t>
            </w:r>
            <w:r w:rsidR="00BD2990">
              <w:rPr>
                <w:lang w:eastAsia="en-GB"/>
              </w:rPr>
              <w:t xml:space="preserve">aminers need to be placed under </w:t>
            </w:r>
            <w:r w:rsidR="00E82885">
              <w:rPr>
                <w:lang w:eastAsia="en-GB"/>
              </w:rPr>
              <w:t xml:space="preserve">a </w:t>
            </w:r>
            <w:r w:rsidRPr="000D2202">
              <w:rPr>
                <w:lang w:eastAsia="en-GB"/>
              </w:rPr>
              <w:t xml:space="preserve">non-disclosure agreement this needs to be done well in advance of </w:t>
            </w:r>
            <w:r w:rsidR="00E82885">
              <w:rPr>
                <w:lang w:eastAsia="en-GB"/>
              </w:rPr>
              <w:t>the</w:t>
            </w:r>
            <w:r w:rsidRPr="000D2202">
              <w:rPr>
                <w:lang w:eastAsia="en-GB"/>
              </w:rPr>
              <w:t xml:space="preserve"> submission</w:t>
            </w:r>
            <w:r w:rsidR="00E82885">
              <w:rPr>
                <w:lang w:eastAsia="en-GB"/>
              </w:rPr>
              <w:t xml:space="preserve"> of the dissertation</w:t>
            </w:r>
            <w:r w:rsidRPr="000D2202">
              <w:rPr>
                <w:lang w:eastAsia="en-GB"/>
              </w:rPr>
              <w:t>.</w:t>
            </w:r>
          </w:p>
        </w:tc>
      </w:tr>
      <w:tr w:rsidR="00422224" w:rsidRPr="00031860" w14:paraId="59E37491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4F7F910A" w14:textId="77777777" w:rsidR="00422224" w:rsidRPr="00031860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  <w:r w:rsidRPr="00031860">
              <w:rPr>
                <w:lang w:val="en-US"/>
              </w:rPr>
              <w:t>Name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C0E0A" w14:textId="77777777" w:rsidR="00422224" w:rsidRPr="00031860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</w:p>
        </w:tc>
      </w:tr>
      <w:tr w:rsidR="00422224" w:rsidRPr="00031860" w14:paraId="21FBA8A5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05FBBDEA" w14:textId="77777777" w:rsidR="00422224" w:rsidRPr="00031860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  <w:r w:rsidRPr="00031860">
              <w:rPr>
                <w:lang w:val="en-US"/>
              </w:rPr>
              <w:t>Student number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16851" w14:textId="77777777" w:rsidR="00422224" w:rsidRPr="00031860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</w:p>
        </w:tc>
      </w:tr>
      <w:tr w:rsidR="00422224" w:rsidRPr="00031860" w14:paraId="0D61887A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4E8184C7" w14:textId="77777777" w:rsidR="00422224" w:rsidRPr="00031860" w:rsidRDefault="005166D0" w:rsidP="00BD2990">
            <w:pPr>
              <w:pStyle w:val="TableText"/>
              <w:spacing w:before="160" w:after="60"/>
              <w:rPr>
                <w:lang w:val="en-US"/>
              </w:rPr>
            </w:pPr>
            <w:r>
              <w:rPr>
                <w:lang w:val="en-US"/>
              </w:rPr>
              <w:t xml:space="preserve">UCT Student </w:t>
            </w:r>
            <w:r w:rsidR="00422224" w:rsidRPr="00031860">
              <w:rPr>
                <w:lang w:val="en-US"/>
              </w:rPr>
              <w:t>E-mail address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FA108" w14:textId="77777777" w:rsidR="00422224" w:rsidRPr="00031860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</w:p>
        </w:tc>
      </w:tr>
      <w:tr w:rsidR="00422224" w:rsidRPr="00031860" w14:paraId="110DD0E3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71BD5841" w14:textId="77777777" w:rsidR="00422224" w:rsidRPr="00031860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  <w:r w:rsidRPr="00031860">
              <w:rPr>
                <w:lang w:val="en-US"/>
              </w:rPr>
              <w:t>Telephone number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FAEB3" w14:textId="77777777" w:rsidR="00422224" w:rsidRPr="00031860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</w:p>
        </w:tc>
      </w:tr>
      <w:tr w:rsidR="00031860" w:rsidRPr="007D7DD3" w14:paraId="521EE945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5A134F5B" w14:textId="77777777" w:rsidR="00422224" w:rsidRPr="00031860" w:rsidRDefault="00422224" w:rsidP="00BD2990">
            <w:pPr>
              <w:pStyle w:val="TableText"/>
              <w:spacing w:before="160" w:after="60"/>
              <w:rPr>
                <w:szCs w:val="24"/>
                <w:lang w:val="en-US" w:eastAsia="en-GB"/>
              </w:rPr>
            </w:pPr>
            <w:r w:rsidRPr="00031860">
              <w:rPr>
                <w:szCs w:val="24"/>
                <w:lang w:val="en-US" w:eastAsia="en-GB"/>
              </w:rPr>
              <w:t>Department and Faculty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84D6C" w14:textId="77777777" w:rsidR="00422224" w:rsidRPr="00031860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</w:p>
        </w:tc>
      </w:tr>
      <w:tr w:rsidR="00031860" w:rsidRPr="00031860" w14:paraId="00646ADC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23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06E7EF63" w14:textId="77777777" w:rsidR="00422224" w:rsidRPr="00031860" w:rsidRDefault="00E82885" w:rsidP="00BD2990">
            <w:pPr>
              <w:pStyle w:val="TableText"/>
              <w:spacing w:before="160" w:after="60"/>
              <w:rPr>
                <w:szCs w:val="24"/>
                <w:lang w:val="en-US" w:eastAsia="en-GB"/>
              </w:rPr>
            </w:pPr>
            <w:r>
              <w:rPr>
                <w:szCs w:val="24"/>
                <w:lang w:val="en-US" w:eastAsia="en-GB"/>
              </w:rPr>
              <w:t>Dissertation</w:t>
            </w:r>
            <w:r w:rsidR="00422224" w:rsidRPr="00031860">
              <w:rPr>
                <w:szCs w:val="24"/>
                <w:lang w:val="en-US" w:eastAsia="en-GB"/>
              </w:rPr>
              <w:t xml:space="preserve"> </w:t>
            </w:r>
            <w:r w:rsidR="00422224" w:rsidRPr="00031860">
              <w:rPr>
                <w:lang w:val="en-US"/>
              </w:rPr>
              <w:t>title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74AFC" w14:textId="77777777" w:rsidR="00422224" w:rsidRPr="00031860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</w:p>
        </w:tc>
      </w:tr>
      <w:tr w:rsidR="00031860" w:rsidRPr="007D7DD3" w14:paraId="7694475C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27642E13" w14:textId="77777777" w:rsidR="00422224" w:rsidRPr="007D7DD3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  <w:r w:rsidRPr="007D7DD3">
              <w:rPr>
                <w:lang w:val="en-US"/>
              </w:rPr>
              <w:t>Target hand-in date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85290" w14:textId="77777777" w:rsidR="00422224" w:rsidRPr="007D7DD3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</w:p>
        </w:tc>
      </w:tr>
      <w:tr w:rsidR="00031860" w:rsidRPr="00031860" w14:paraId="2C9C4565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31828796" w14:textId="77777777" w:rsidR="00422224" w:rsidRPr="007D7DD3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  <w:r w:rsidRPr="007D7DD3">
              <w:rPr>
                <w:lang w:val="en-US"/>
              </w:rPr>
              <w:t>Supervisor/s</w:t>
            </w:r>
            <w:r w:rsidRPr="00031860">
              <w:rPr>
                <w:lang w:val="en-US" w:eastAsia="en-GB"/>
              </w:rPr>
              <w:t xml:space="preserve"> name</w:t>
            </w:r>
            <w:r w:rsidR="00E82885">
              <w:rPr>
                <w:lang w:val="en-US" w:eastAsia="en-GB"/>
              </w:rPr>
              <w:t>/s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8665F" w14:textId="77777777" w:rsidR="00422224" w:rsidRPr="007D7DD3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</w:p>
        </w:tc>
      </w:tr>
      <w:tr w:rsidR="00422224" w:rsidRPr="00414742" w14:paraId="5C85817E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021F0957" w14:textId="77777777" w:rsidR="00BD2990" w:rsidRDefault="00BD2990" w:rsidP="00BD2990">
            <w:pPr>
              <w:pStyle w:val="TableText"/>
              <w:spacing w:before="160" w:after="60"/>
              <w:rPr>
                <w:lang w:val="en-US"/>
              </w:rPr>
            </w:pPr>
            <w:r>
              <w:rPr>
                <w:lang w:val="en-US"/>
              </w:rPr>
              <w:lastRenderedPageBreak/>
              <w:t>Abstract</w:t>
            </w:r>
          </w:p>
          <w:p w14:paraId="7BB5F351" w14:textId="77777777" w:rsidR="00422224" w:rsidRPr="007D7DD3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  <w:r w:rsidRPr="007D7DD3">
              <w:rPr>
                <w:sz w:val="18"/>
                <w:szCs w:val="18"/>
                <w:lang w:val="en-US"/>
              </w:rPr>
              <w:t>(may be copied from thesis)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46AC9" w14:textId="77777777" w:rsidR="00422224" w:rsidRDefault="00422224" w:rsidP="00BD2990">
            <w:pPr>
              <w:pStyle w:val="TableText"/>
              <w:spacing w:after="0"/>
              <w:rPr>
                <w:lang w:val="en-US"/>
              </w:rPr>
            </w:pPr>
          </w:p>
          <w:p w14:paraId="71C14AE7" w14:textId="77777777" w:rsidR="007D7DD3" w:rsidRDefault="007D7DD3" w:rsidP="00BD2990">
            <w:pPr>
              <w:pStyle w:val="TableText"/>
              <w:spacing w:after="0"/>
              <w:rPr>
                <w:lang w:val="en-US"/>
              </w:rPr>
            </w:pPr>
          </w:p>
          <w:p w14:paraId="1F636E5D" w14:textId="77777777" w:rsidR="00BD2990" w:rsidRDefault="00BD2990" w:rsidP="00BD2990">
            <w:pPr>
              <w:pStyle w:val="TableText"/>
              <w:spacing w:after="0"/>
              <w:rPr>
                <w:lang w:val="en-US"/>
              </w:rPr>
            </w:pPr>
          </w:p>
          <w:p w14:paraId="448DB5BC" w14:textId="77777777" w:rsidR="007D7DD3" w:rsidRDefault="007D7DD3" w:rsidP="00BD2990">
            <w:pPr>
              <w:pStyle w:val="TableText"/>
              <w:spacing w:after="0"/>
              <w:rPr>
                <w:lang w:val="en-US"/>
              </w:rPr>
            </w:pPr>
          </w:p>
          <w:p w14:paraId="0B81BFDF" w14:textId="77777777" w:rsidR="00BD2990" w:rsidRDefault="00BD2990" w:rsidP="00BD2990">
            <w:pPr>
              <w:pStyle w:val="TableText"/>
              <w:spacing w:after="0"/>
              <w:rPr>
                <w:lang w:val="en-US"/>
              </w:rPr>
            </w:pPr>
          </w:p>
          <w:p w14:paraId="0BAA87EF" w14:textId="77777777" w:rsidR="00BD2990" w:rsidRDefault="00BD2990" w:rsidP="00BD2990">
            <w:pPr>
              <w:pStyle w:val="TableText"/>
              <w:spacing w:after="0"/>
              <w:rPr>
                <w:lang w:val="en-US"/>
              </w:rPr>
            </w:pPr>
          </w:p>
          <w:p w14:paraId="282D9EF6" w14:textId="77777777" w:rsidR="00BD2990" w:rsidRDefault="00BD2990" w:rsidP="00BD2990">
            <w:pPr>
              <w:pStyle w:val="TableText"/>
              <w:spacing w:after="0"/>
              <w:rPr>
                <w:lang w:val="en-US"/>
              </w:rPr>
            </w:pPr>
          </w:p>
          <w:p w14:paraId="7938139D" w14:textId="77777777" w:rsidR="00BD2990" w:rsidRDefault="00BD2990" w:rsidP="00BD2990">
            <w:pPr>
              <w:pStyle w:val="TableText"/>
              <w:spacing w:after="0"/>
              <w:rPr>
                <w:lang w:val="en-US"/>
              </w:rPr>
            </w:pPr>
          </w:p>
          <w:p w14:paraId="77555C7A" w14:textId="77777777" w:rsidR="00BD2990" w:rsidRDefault="00BD2990" w:rsidP="00BD2990">
            <w:pPr>
              <w:pStyle w:val="TableText"/>
              <w:spacing w:after="0"/>
              <w:rPr>
                <w:lang w:val="en-US"/>
              </w:rPr>
            </w:pPr>
          </w:p>
          <w:p w14:paraId="20C9AAA2" w14:textId="77777777" w:rsidR="00BD2990" w:rsidRDefault="00BD2990" w:rsidP="00BD2990">
            <w:pPr>
              <w:pStyle w:val="TableText"/>
              <w:spacing w:after="0"/>
              <w:rPr>
                <w:lang w:val="en-US"/>
              </w:rPr>
            </w:pPr>
          </w:p>
          <w:p w14:paraId="73A3DB7F" w14:textId="77777777" w:rsidR="007D7DD3" w:rsidRDefault="007D7DD3" w:rsidP="00BD2990">
            <w:pPr>
              <w:pStyle w:val="TableText"/>
              <w:spacing w:after="0"/>
              <w:rPr>
                <w:lang w:val="en-US"/>
              </w:rPr>
            </w:pPr>
          </w:p>
          <w:p w14:paraId="70287E63" w14:textId="77777777" w:rsidR="007D7DD3" w:rsidRPr="007D7DD3" w:rsidRDefault="007D7DD3" w:rsidP="00BD2990">
            <w:pPr>
              <w:pStyle w:val="TableText"/>
              <w:spacing w:after="0"/>
              <w:rPr>
                <w:lang w:val="en-US"/>
              </w:rPr>
            </w:pPr>
          </w:p>
        </w:tc>
      </w:tr>
      <w:tr w:rsidR="00422224" w:rsidRPr="00414742" w14:paraId="59BEEBA4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8C59D69" w14:textId="77777777" w:rsidR="00BD2990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  <w:r w:rsidRPr="007D7DD3">
              <w:rPr>
                <w:lang w:val="en-US"/>
              </w:rPr>
              <w:t>Funder</w:t>
            </w:r>
          </w:p>
          <w:p w14:paraId="2034886F" w14:textId="77777777" w:rsidR="00422224" w:rsidRPr="007D7DD3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  <w:r w:rsidRPr="007D7DD3">
              <w:rPr>
                <w:sz w:val="18"/>
                <w:szCs w:val="18"/>
                <w:lang w:val="en-US"/>
              </w:rPr>
              <w:t>Who funded the project?  Ignore any bursaries or scholarships received.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2C226" w14:textId="77777777" w:rsidR="00422224" w:rsidRPr="007D7DD3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</w:p>
        </w:tc>
      </w:tr>
      <w:tr w:rsidR="00422224" w:rsidRPr="00414742" w14:paraId="43A9605D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C62E97E" w14:textId="77777777" w:rsidR="00BD2990" w:rsidRDefault="00422224" w:rsidP="00BD2990">
            <w:pPr>
              <w:pStyle w:val="TableText"/>
              <w:spacing w:before="160" w:after="60"/>
              <w:rPr>
                <w:rFonts w:cs="Arial"/>
                <w:sz w:val="24"/>
                <w:szCs w:val="24"/>
                <w:lang w:val="en-US" w:eastAsia="en-GB"/>
              </w:rPr>
            </w:pPr>
            <w:r w:rsidRPr="007D7DD3">
              <w:rPr>
                <w:lang w:val="en-US"/>
              </w:rPr>
              <w:t>Patenting opportunities</w:t>
            </w:r>
          </w:p>
          <w:p w14:paraId="49A4445D" w14:textId="77777777" w:rsidR="00422224" w:rsidRPr="007D7DD3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  <w:r w:rsidRPr="00BD2990">
              <w:rPr>
                <w:sz w:val="18"/>
                <w:szCs w:val="18"/>
                <w:lang w:val="en-US"/>
              </w:rPr>
              <w:t>D</w:t>
            </w:r>
            <w:r w:rsidRPr="007D7DD3">
              <w:rPr>
                <w:sz w:val="18"/>
                <w:szCs w:val="18"/>
                <w:lang w:val="en-US"/>
              </w:rPr>
              <w:t>escribe any IP that you feel may be worth protecting.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F8977" w14:textId="77777777" w:rsidR="00422224" w:rsidRPr="007D7DD3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</w:p>
        </w:tc>
      </w:tr>
      <w:tr w:rsidR="00422224" w:rsidRPr="00414742" w14:paraId="77620D58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53E2AA39" w14:textId="77777777" w:rsidR="00BD2990" w:rsidRDefault="00422224" w:rsidP="00BD2990">
            <w:pPr>
              <w:pStyle w:val="TableText"/>
              <w:spacing w:before="160" w:after="60"/>
              <w:rPr>
                <w:rFonts w:cs="Arial"/>
                <w:lang w:val="en-US" w:eastAsia="en-GB"/>
              </w:rPr>
            </w:pPr>
            <w:r w:rsidRPr="007D7DD3">
              <w:rPr>
                <w:lang w:val="en-US"/>
              </w:rPr>
              <w:t xml:space="preserve">Public </w:t>
            </w:r>
            <w:r>
              <w:rPr>
                <w:rFonts w:cs="Arial"/>
                <w:lang w:val="en-US" w:eastAsia="en-GB"/>
              </w:rPr>
              <w:t>d</w:t>
            </w:r>
            <w:r w:rsidRPr="00D00633">
              <w:rPr>
                <w:rFonts w:cs="Arial"/>
                <w:lang w:val="en-US" w:eastAsia="en-GB"/>
              </w:rPr>
              <w:t>isclosure</w:t>
            </w:r>
          </w:p>
          <w:p w14:paraId="39A92FC3" w14:textId="77777777" w:rsidR="00422224" w:rsidRPr="007D7DD3" w:rsidRDefault="00422224" w:rsidP="00BD2990">
            <w:pPr>
              <w:pStyle w:val="TableText"/>
              <w:spacing w:before="160" w:after="60"/>
              <w:rPr>
                <w:sz w:val="18"/>
                <w:szCs w:val="18"/>
                <w:lang w:val="en-US"/>
              </w:rPr>
            </w:pPr>
            <w:r w:rsidRPr="00BD2990">
              <w:rPr>
                <w:sz w:val="18"/>
                <w:szCs w:val="18"/>
                <w:lang w:val="en-US"/>
              </w:rPr>
              <w:t>Has</w:t>
            </w:r>
            <w:r w:rsidRPr="007D7DD3">
              <w:rPr>
                <w:sz w:val="18"/>
                <w:szCs w:val="18"/>
                <w:lang w:val="en-US"/>
              </w:rPr>
              <w:t xml:space="preserve"> there already been any presentation or publication of the work?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A2AA0" w14:textId="77777777" w:rsidR="00422224" w:rsidRPr="007D7DD3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</w:p>
        </w:tc>
      </w:tr>
      <w:tr w:rsidR="00422224" w:rsidRPr="00414742" w14:paraId="64A448CE" w14:textId="77777777" w:rsidTr="00196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7A6E547" w14:textId="77777777" w:rsidR="00BD2990" w:rsidRDefault="00422224" w:rsidP="00BD2990">
            <w:pPr>
              <w:pStyle w:val="TableText"/>
              <w:spacing w:before="160" w:after="60"/>
              <w:rPr>
                <w:rFonts w:cs="Arial"/>
                <w:lang w:val="en-US" w:eastAsia="en-GB"/>
              </w:rPr>
            </w:pPr>
            <w:r w:rsidRPr="007D7DD3">
              <w:rPr>
                <w:lang w:val="en-US"/>
              </w:rPr>
              <w:t xml:space="preserve">Research </w:t>
            </w:r>
            <w:r>
              <w:rPr>
                <w:rFonts w:cs="Arial"/>
                <w:lang w:val="en-US" w:eastAsia="en-GB"/>
              </w:rPr>
              <w:t>m</w:t>
            </w:r>
            <w:r w:rsidRPr="00D00633">
              <w:rPr>
                <w:rFonts w:cs="Arial"/>
                <w:lang w:val="en-US" w:eastAsia="en-GB"/>
              </w:rPr>
              <w:t>aterials</w:t>
            </w:r>
          </w:p>
          <w:p w14:paraId="28B69575" w14:textId="77777777" w:rsidR="00422224" w:rsidRPr="007D7DD3" w:rsidRDefault="00422224" w:rsidP="001A4F27">
            <w:pPr>
              <w:pStyle w:val="TableText"/>
              <w:spacing w:before="160" w:after="60"/>
              <w:rPr>
                <w:sz w:val="18"/>
                <w:szCs w:val="18"/>
                <w:lang w:val="en-US"/>
              </w:rPr>
            </w:pPr>
            <w:r w:rsidRPr="00BD2990">
              <w:rPr>
                <w:sz w:val="18"/>
                <w:szCs w:val="18"/>
                <w:lang w:val="en-US"/>
              </w:rPr>
              <w:t>Are</w:t>
            </w:r>
            <w:r w:rsidRPr="007D7DD3">
              <w:rPr>
                <w:sz w:val="18"/>
                <w:szCs w:val="18"/>
                <w:lang w:val="en-US"/>
              </w:rPr>
              <w:t xml:space="preserve"> there any research materials (cultures, software, etc</w:t>
            </w:r>
            <w:r w:rsidR="00382809" w:rsidRPr="007D7DD3">
              <w:rPr>
                <w:sz w:val="18"/>
                <w:szCs w:val="18"/>
                <w:lang w:val="en-US"/>
              </w:rPr>
              <w:t>.</w:t>
            </w:r>
            <w:r w:rsidRPr="007D7DD3">
              <w:rPr>
                <w:sz w:val="18"/>
                <w:szCs w:val="18"/>
                <w:lang w:val="en-US"/>
              </w:rPr>
              <w:t xml:space="preserve"> – </w:t>
            </w:r>
            <w:r w:rsidR="00382809" w:rsidRPr="007D7DD3">
              <w:rPr>
                <w:sz w:val="18"/>
                <w:szCs w:val="18"/>
                <w:lang w:val="en-US"/>
              </w:rPr>
              <w:t xml:space="preserve">for full description, </w:t>
            </w:r>
            <w:r w:rsidRPr="007D7DD3">
              <w:rPr>
                <w:sz w:val="18"/>
                <w:szCs w:val="18"/>
                <w:lang w:val="en-US"/>
              </w:rPr>
              <w:t xml:space="preserve">see </w:t>
            </w:r>
            <w:hyperlink r:id="rId14" w:history="1">
              <w:r w:rsidR="00382809" w:rsidRPr="007D7DD3">
                <w:rPr>
                  <w:rStyle w:val="Hyperlink"/>
                  <w:sz w:val="18"/>
                  <w:szCs w:val="18"/>
                  <w:lang w:val="en-US"/>
                </w:rPr>
                <w:t>UCT I</w:t>
              </w:r>
              <w:r w:rsidRPr="007D7DD3">
                <w:rPr>
                  <w:rStyle w:val="Hyperlink"/>
                  <w:sz w:val="18"/>
                  <w:szCs w:val="18"/>
                  <w:lang w:val="en-US"/>
                </w:rPr>
                <w:t>P Policy</w:t>
              </w:r>
            </w:hyperlink>
            <w:r w:rsidRPr="007D7DD3">
              <w:rPr>
                <w:sz w:val="18"/>
                <w:szCs w:val="18"/>
                <w:lang w:val="en-US"/>
              </w:rPr>
              <w:t>) that have been developed?  If so</w:t>
            </w:r>
            <w:r w:rsidRPr="007D7DD3">
              <w:rPr>
                <w:rFonts w:cs="Arial"/>
                <w:sz w:val="18"/>
                <w:szCs w:val="18"/>
                <w:lang w:val="en-US" w:eastAsia="en-GB"/>
              </w:rPr>
              <w:t>,</w:t>
            </w:r>
            <w:r w:rsidRPr="007D7DD3">
              <w:rPr>
                <w:sz w:val="18"/>
                <w:szCs w:val="18"/>
                <w:lang w:val="en-US"/>
              </w:rPr>
              <w:t xml:space="preserve"> broadly describe them and indicate who will become the custodian of them</w:t>
            </w:r>
            <w:r w:rsidRPr="007D7DD3">
              <w:rPr>
                <w:rFonts w:cs="Arial"/>
                <w:sz w:val="18"/>
                <w:szCs w:val="18"/>
                <w:lang w:val="en-US" w:eastAsia="en-GB"/>
              </w:rPr>
              <w:t>,</w:t>
            </w:r>
            <w:r w:rsidRPr="007D7DD3">
              <w:rPr>
                <w:sz w:val="18"/>
                <w:szCs w:val="18"/>
                <w:lang w:val="en-US"/>
              </w:rPr>
              <w:t xml:space="preserve"> if not your supervisor.</w:t>
            </w:r>
          </w:p>
        </w:tc>
        <w:tc>
          <w:tcPr>
            <w:tcW w:w="67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079F9" w14:textId="77777777" w:rsidR="00422224" w:rsidRPr="007D7DD3" w:rsidRDefault="00422224" w:rsidP="00BD2990">
            <w:pPr>
              <w:pStyle w:val="TableText"/>
              <w:spacing w:before="160" w:after="60"/>
              <w:rPr>
                <w:lang w:val="en-US"/>
              </w:rPr>
            </w:pPr>
          </w:p>
        </w:tc>
      </w:tr>
      <w:tr w:rsidR="00422224" w:rsidRPr="00414742" w14:paraId="55E13FD9" w14:textId="77777777" w:rsidTr="001960D4">
        <w:tblPrEx>
          <w:tblLook w:val="0000" w:firstRow="0" w:lastRow="0" w:firstColumn="0" w:lastColumn="0" w:noHBand="0" w:noVBand="0"/>
        </w:tblPrEx>
        <w:trPr>
          <w:cantSplit/>
          <w:trHeight w:val="624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14:paraId="0D89F0B7" w14:textId="77777777" w:rsidR="00422224" w:rsidRPr="009A6A52" w:rsidRDefault="00422224" w:rsidP="00BD2990">
            <w:pPr>
              <w:pStyle w:val="TableText"/>
              <w:spacing w:before="240" w:after="0"/>
              <w:rPr>
                <w:rFonts w:cs="Arial"/>
                <w:b/>
                <w:lang w:val="en-US"/>
              </w:rPr>
            </w:pPr>
            <w:r w:rsidRPr="009A6A52">
              <w:rPr>
                <w:rFonts w:cs="Arial"/>
                <w:lang w:val="en-US"/>
              </w:rPr>
              <w:t>Signature</w:t>
            </w:r>
          </w:p>
        </w:tc>
        <w:tc>
          <w:tcPr>
            <w:tcW w:w="36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442D7" w14:textId="77777777" w:rsidR="00422224" w:rsidRPr="00414742" w:rsidRDefault="00422224" w:rsidP="00BD2990">
            <w:pPr>
              <w:pStyle w:val="TableText"/>
              <w:spacing w:before="240" w:after="0"/>
              <w:rPr>
                <w:rFonts w:cs="Arial"/>
                <w:lang w:val="en-US" w:eastAsia="en-GB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2E5324E" w14:textId="77777777" w:rsidR="00422224" w:rsidRPr="00414742" w:rsidRDefault="00422224" w:rsidP="00BD2990">
            <w:pPr>
              <w:pStyle w:val="TableText"/>
              <w:spacing w:before="240" w:after="0"/>
              <w:rPr>
                <w:rFonts w:cs="Arial"/>
                <w:lang w:val="en-US" w:eastAsia="en-GB"/>
              </w:rPr>
            </w:pPr>
            <w:r w:rsidRPr="00414742">
              <w:rPr>
                <w:rFonts w:cs="Arial"/>
                <w:lang w:val="en-US"/>
              </w:rPr>
              <w:t>Date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7D272" w14:textId="77777777" w:rsidR="00422224" w:rsidRPr="00414742" w:rsidRDefault="00422224" w:rsidP="00BD2990">
            <w:pPr>
              <w:pStyle w:val="TableText"/>
              <w:spacing w:before="240" w:after="0"/>
              <w:rPr>
                <w:rFonts w:cs="Arial"/>
                <w:lang w:val="en-US" w:eastAsia="en-GB"/>
              </w:rPr>
            </w:pPr>
          </w:p>
        </w:tc>
      </w:tr>
    </w:tbl>
    <w:p w14:paraId="3D5B38E8" w14:textId="77777777" w:rsidR="004D5F64" w:rsidRPr="007D7DD3" w:rsidRDefault="004D5F64" w:rsidP="009E67D0">
      <w:pPr>
        <w:rPr>
          <w:lang w:val="en-US"/>
        </w:rPr>
      </w:pPr>
    </w:p>
    <w:tbl>
      <w:tblPr>
        <w:tblW w:w="9729" w:type="dxa"/>
        <w:tblInd w:w="136" w:type="dxa"/>
        <w:tblLayout w:type="fixed"/>
        <w:tblLook w:val="0000" w:firstRow="0" w:lastRow="0" w:firstColumn="0" w:lastColumn="0" w:noHBand="0" w:noVBand="0"/>
      </w:tblPr>
      <w:tblGrid>
        <w:gridCol w:w="2666"/>
        <w:gridCol w:w="7063"/>
      </w:tblGrid>
      <w:tr w:rsidR="00D00633" w:rsidRPr="00EB6C8B" w14:paraId="571CB3B6" w14:textId="77777777" w:rsidTr="001960D4">
        <w:trPr>
          <w:trHeight w:hRule="exact" w:val="432"/>
        </w:trPr>
        <w:tc>
          <w:tcPr>
            <w:tcW w:w="9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FA2E449" w14:textId="77777777" w:rsidR="00D00633" w:rsidRPr="00EB6C8B" w:rsidRDefault="00D00633" w:rsidP="00EB6C8B">
            <w:pPr>
              <w:pStyle w:val="TableText"/>
              <w:spacing w:before="120" w:after="60"/>
              <w:rPr>
                <w:b/>
                <w:lang w:val="en-US" w:eastAsia="en-GB"/>
              </w:rPr>
            </w:pPr>
            <w:r w:rsidRPr="00EB6C8B">
              <w:rPr>
                <w:b/>
                <w:lang w:val="en-US" w:eastAsia="en-GB"/>
              </w:rPr>
              <w:t>RCIPS Assessment</w:t>
            </w:r>
            <w:r w:rsidR="00B0711B" w:rsidRPr="00EB6C8B">
              <w:rPr>
                <w:b/>
                <w:lang w:val="en-US" w:eastAsia="en-GB"/>
              </w:rPr>
              <w:t xml:space="preserve"> - Office use only</w:t>
            </w:r>
          </w:p>
        </w:tc>
      </w:tr>
      <w:tr w:rsidR="000D2202" w:rsidRPr="00414742" w14:paraId="673D7D30" w14:textId="77777777" w:rsidTr="001960D4">
        <w:trPr>
          <w:trHeight w:val="431"/>
        </w:trPr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3273C3D" w14:textId="77777777" w:rsidR="000D2202" w:rsidRPr="00714128" w:rsidRDefault="000D2202" w:rsidP="007D7DD3">
            <w:pPr>
              <w:pStyle w:val="TableText"/>
              <w:rPr>
                <w:lang w:val="en-US"/>
              </w:rPr>
            </w:pPr>
            <w:r w:rsidRPr="00714128">
              <w:rPr>
                <w:lang w:val="en-US"/>
              </w:rPr>
              <w:t>Protectable IP present?</w:t>
            </w:r>
          </w:p>
        </w:tc>
        <w:tc>
          <w:tcPr>
            <w:tcW w:w="7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33EB1F3" w14:textId="77777777" w:rsidR="000D2202" w:rsidRPr="00714128" w:rsidRDefault="000D2202" w:rsidP="007D7DD3">
            <w:pPr>
              <w:pStyle w:val="TableText"/>
              <w:rPr>
                <w:lang w:val="en-US"/>
              </w:rPr>
            </w:pPr>
          </w:p>
        </w:tc>
      </w:tr>
      <w:tr w:rsidR="000D2202" w:rsidRPr="00414742" w14:paraId="48A027AF" w14:textId="77777777" w:rsidTr="001960D4">
        <w:trPr>
          <w:trHeight w:val="431"/>
        </w:trPr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CF876F9" w14:textId="77777777" w:rsidR="000D2202" w:rsidRPr="00714128" w:rsidRDefault="000D2202" w:rsidP="007D7DD3">
            <w:pPr>
              <w:pStyle w:val="TableText"/>
              <w:rPr>
                <w:lang w:val="en-US"/>
              </w:rPr>
            </w:pPr>
            <w:r w:rsidRPr="00714128">
              <w:rPr>
                <w:lang w:val="en-US"/>
              </w:rPr>
              <w:t>Public disclosure status</w:t>
            </w:r>
          </w:p>
        </w:tc>
        <w:tc>
          <w:tcPr>
            <w:tcW w:w="7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2F914D0" w14:textId="77777777" w:rsidR="000D2202" w:rsidRPr="00714128" w:rsidRDefault="000D2202" w:rsidP="007D7DD3">
            <w:pPr>
              <w:pStyle w:val="TableText"/>
              <w:rPr>
                <w:lang w:val="en-US"/>
              </w:rPr>
            </w:pPr>
          </w:p>
        </w:tc>
      </w:tr>
      <w:tr w:rsidR="000D2202" w:rsidRPr="00414742" w14:paraId="0267275F" w14:textId="77777777" w:rsidTr="001960D4">
        <w:trPr>
          <w:trHeight w:val="431"/>
        </w:trPr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31F4049" w14:textId="77777777" w:rsidR="000D2202" w:rsidRPr="00714128" w:rsidRDefault="000D2202" w:rsidP="007D7DD3">
            <w:pPr>
              <w:pStyle w:val="TableText"/>
              <w:rPr>
                <w:lang w:val="en-US"/>
              </w:rPr>
            </w:pPr>
            <w:r w:rsidRPr="00714128">
              <w:rPr>
                <w:lang w:val="en-US"/>
              </w:rPr>
              <w:t>Follow-up actions</w:t>
            </w:r>
          </w:p>
        </w:tc>
        <w:tc>
          <w:tcPr>
            <w:tcW w:w="7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0F216F3" w14:textId="77777777" w:rsidR="000D2202" w:rsidRPr="00714128" w:rsidRDefault="000D2202" w:rsidP="007D7DD3">
            <w:pPr>
              <w:pStyle w:val="TableText"/>
              <w:rPr>
                <w:lang w:val="en-US"/>
              </w:rPr>
            </w:pPr>
          </w:p>
        </w:tc>
      </w:tr>
      <w:tr w:rsidR="000D2202" w:rsidRPr="00414742" w14:paraId="5B2734CD" w14:textId="77777777" w:rsidTr="001960D4">
        <w:trPr>
          <w:trHeight w:val="431"/>
        </w:trPr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A5E18BD" w14:textId="77777777" w:rsidR="000D2202" w:rsidRPr="00714128" w:rsidRDefault="000D2202" w:rsidP="007D7DD3">
            <w:pPr>
              <w:pStyle w:val="TableText"/>
              <w:rPr>
                <w:lang w:val="en-US"/>
              </w:rPr>
            </w:pPr>
            <w:r w:rsidRPr="00714128">
              <w:rPr>
                <w:lang w:val="en-US"/>
              </w:rPr>
              <w:t>IP already protected?</w:t>
            </w:r>
          </w:p>
        </w:tc>
        <w:tc>
          <w:tcPr>
            <w:tcW w:w="7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6E7F178" w14:textId="77777777" w:rsidR="000D2202" w:rsidRPr="00714128" w:rsidRDefault="000D2202" w:rsidP="007D7DD3">
            <w:pPr>
              <w:pStyle w:val="TableText"/>
              <w:rPr>
                <w:lang w:val="en-US"/>
              </w:rPr>
            </w:pPr>
          </w:p>
        </w:tc>
      </w:tr>
      <w:tr w:rsidR="000D2202" w:rsidRPr="00414742" w14:paraId="5FCB1448" w14:textId="77777777" w:rsidTr="001960D4">
        <w:trPr>
          <w:trHeight w:val="431"/>
        </w:trPr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A217CC2" w14:textId="77777777" w:rsidR="000D2202" w:rsidRPr="00714128" w:rsidRDefault="000D2202" w:rsidP="007D7DD3">
            <w:pPr>
              <w:pStyle w:val="TableText"/>
              <w:rPr>
                <w:lang w:val="en-US"/>
              </w:rPr>
            </w:pPr>
            <w:r w:rsidRPr="00714128">
              <w:rPr>
                <w:lang w:val="en-US"/>
              </w:rPr>
              <w:t>Funder issues?</w:t>
            </w:r>
          </w:p>
        </w:tc>
        <w:tc>
          <w:tcPr>
            <w:tcW w:w="7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1BBE19D" w14:textId="77777777" w:rsidR="000D2202" w:rsidRPr="00714128" w:rsidRDefault="000D2202" w:rsidP="007D7DD3">
            <w:pPr>
              <w:pStyle w:val="TableText"/>
              <w:rPr>
                <w:lang w:val="en-US"/>
              </w:rPr>
            </w:pPr>
          </w:p>
        </w:tc>
      </w:tr>
    </w:tbl>
    <w:p w14:paraId="0CD5FC9B" w14:textId="77777777" w:rsidR="004D0C15" w:rsidRPr="00714128" w:rsidRDefault="004D0C15" w:rsidP="00714128">
      <w:pPr>
        <w:rPr>
          <w:u w:val="single"/>
        </w:rPr>
      </w:pPr>
    </w:p>
    <w:sectPr w:rsidR="004D0C15" w:rsidRPr="00714128" w:rsidSect="00F24AC7">
      <w:headerReference w:type="default" r:id="rId15"/>
      <w:pgSz w:w="11906" w:h="16838"/>
      <w:pgMar w:top="1440" w:right="991" w:bottom="993" w:left="1276" w:header="720" w:footer="6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1623FA" w14:textId="77777777" w:rsidR="0091043D" w:rsidRDefault="0091043D" w:rsidP="00B52A1A">
      <w:r>
        <w:separator/>
      </w:r>
    </w:p>
  </w:endnote>
  <w:endnote w:type="continuationSeparator" w:id="0">
    <w:p w14:paraId="49863299" w14:textId="77777777" w:rsidR="0091043D" w:rsidRDefault="0091043D" w:rsidP="00B52A1A">
      <w:r>
        <w:continuationSeparator/>
      </w:r>
    </w:p>
  </w:endnote>
  <w:endnote w:type="continuationNotice" w:id="1">
    <w:p w14:paraId="6007C3C3" w14:textId="77777777" w:rsidR="0091043D" w:rsidRDefault="009104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71374B" w14:textId="77777777" w:rsidR="0091043D" w:rsidRDefault="0091043D" w:rsidP="00B52A1A">
      <w:r>
        <w:separator/>
      </w:r>
    </w:p>
  </w:footnote>
  <w:footnote w:type="continuationSeparator" w:id="0">
    <w:p w14:paraId="5040C196" w14:textId="77777777" w:rsidR="0091043D" w:rsidRDefault="0091043D" w:rsidP="00B52A1A">
      <w:r>
        <w:continuationSeparator/>
      </w:r>
    </w:p>
  </w:footnote>
  <w:footnote w:type="continuationNotice" w:id="1">
    <w:p w14:paraId="05627F90" w14:textId="77777777" w:rsidR="0091043D" w:rsidRDefault="009104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448E2" w14:textId="77777777" w:rsidR="004D0C15" w:rsidRPr="00313073" w:rsidRDefault="00313073" w:rsidP="00FA623A">
    <w:pPr>
      <w:pStyle w:val="Header"/>
      <w:pBdr>
        <w:bottom w:val="none" w:sz="0" w:space="0" w:color="auto"/>
      </w:pBdr>
      <w:rPr>
        <w:lang w:val="en-ZA"/>
      </w:rPr>
    </w:pPr>
    <w:r>
      <w:rPr>
        <w:lang w:val="en-ZA"/>
      </w:rPr>
      <w:t>FORM D15 – IP ASSESSMENT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3503A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256" w:hanging="283"/>
      </w:pPr>
    </w:lvl>
  </w:abstractNum>
  <w:abstractNum w:abstractNumId="1" w15:restartNumberingAfterBreak="0">
    <w:nsid w:val="088C226B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9A81A6B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256" w:hanging="283"/>
      </w:pPr>
    </w:lvl>
  </w:abstractNum>
  <w:abstractNum w:abstractNumId="3" w15:restartNumberingAfterBreak="0">
    <w:nsid w:val="0C387624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4" w15:restartNumberingAfterBreak="0">
    <w:nsid w:val="0C6367B4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5" w15:restartNumberingAfterBreak="0">
    <w:nsid w:val="0D604266"/>
    <w:multiLevelType w:val="singleLevel"/>
    <w:tmpl w:val="1C09001F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6" w15:restartNumberingAfterBreak="0">
    <w:nsid w:val="11CC6497"/>
    <w:multiLevelType w:val="multilevel"/>
    <w:tmpl w:val="F6501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12F60E92"/>
    <w:multiLevelType w:val="singleLevel"/>
    <w:tmpl w:val="1C09001F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8" w15:restartNumberingAfterBreak="0">
    <w:nsid w:val="15977A5F"/>
    <w:multiLevelType w:val="hybridMultilevel"/>
    <w:tmpl w:val="B992A27C"/>
    <w:lvl w:ilvl="0" w:tplc="518E49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2B6453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256" w:hanging="283"/>
      </w:pPr>
    </w:lvl>
  </w:abstractNum>
  <w:abstractNum w:abstractNumId="10" w15:restartNumberingAfterBreak="0">
    <w:nsid w:val="233738F2"/>
    <w:multiLevelType w:val="singleLevel"/>
    <w:tmpl w:val="9F18E2E4"/>
    <w:lvl w:ilvl="0">
      <w:start w:val="1"/>
      <w:numFmt w:val="decimal"/>
      <w:lvlText w:val="%1."/>
      <w:legacy w:legacy="1" w:legacySpace="0" w:legacyIndent="284"/>
      <w:lvlJc w:val="left"/>
      <w:pPr>
        <w:ind w:left="2411" w:hanging="284"/>
      </w:pPr>
    </w:lvl>
  </w:abstractNum>
  <w:abstractNum w:abstractNumId="11" w15:restartNumberingAfterBreak="0">
    <w:nsid w:val="23436874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701" w:hanging="283"/>
      </w:pPr>
    </w:lvl>
  </w:abstractNum>
  <w:abstractNum w:abstractNumId="12" w15:restartNumberingAfterBreak="0">
    <w:nsid w:val="24FB703C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701" w:hanging="283"/>
      </w:pPr>
    </w:lvl>
  </w:abstractNum>
  <w:abstractNum w:abstractNumId="13" w15:restartNumberingAfterBreak="0">
    <w:nsid w:val="26484F14"/>
    <w:multiLevelType w:val="hybridMultilevel"/>
    <w:tmpl w:val="041270EC"/>
    <w:lvl w:ilvl="0" w:tplc="30AE09B4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  <w:lvl w:ilvl="1" w:tplc="1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544711"/>
    <w:multiLevelType w:val="singleLevel"/>
    <w:tmpl w:val="79E481B6"/>
    <w:lvl w:ilvl="0">
      <w:start w:val="1"/>
      <w:numFmt w:val="bullet"/>
      <w:pStyle w:val="TopicText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B841B81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2DB40BE0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256" w:hanging="283"/>
      </w:pPr>
    </w:lvl>
  </w:abstractNum>
  <w:abstractNum w:abstractNumId="17" w15:restartNumberingAfterBreak="0">
    <w:nsid w:val="2DF13CA9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18" w15:restartNumberingAfterBreak="0">
    <w:nsid w:val="2ECD24B4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19" w15:restartNumberingAfterBreak="0">
    <w:nsid w:val="2F4D4EFE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20" w15:restartNumberingAfterBreak="0">
    <w:nsid w:val="2F92238D"/>
    <w:multiLevelType w:val="singleLevel"/>
    <w:tmpl w:val="57F24E02"/>
    <w:lvl w:ilvl="0">
      <w:start w:val="1"/>
      <w:numFmt w:val="bullet"/>
      <w:pStyle w:val="TipNoteTextBulleted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hint="default"/>
      </w:rPr>
    </w:lvl>
  </w:abstractNum>
  <w:abstractNum w:abstractNumId="21" w15:restartNumberingAfterBreak="0">
    <w:nsid w:val="326C2671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22" w15:restartNumberingAfterBreak="0">
    <w:nsid w:val="33CE15FE"/>
    <w:multiLevelType w:val="singleLevel"/>
    <w:tmpl w:val="2E22358C"/>
    <w:lvl w:ilvl="0">
      <w:start w:val="6"/>
      <w:numFmt w:val="decimal"/>
      <w:lvlText w:val="%1."/>
      <w:lvlJc w:val="left"/>
      <w:pPr>
        <w:tabs>
          <w:tab w:val="num" w:pos="0"/>
        </w:tabs>
        <w:ind w:left="1694" w:hanging="283"/>
      </w:pPr>
      <w:rPr>
        <w:rFonts w:hint="default"/>
      </w:rPr>
    </w:lvl>
  </w:abstractNum>
  <w:abstractNum w:abstractNumId="23" w15:restartNumberingAfterBreak="0">
    <w:nsid w:val="35C801F9"/>
    <w:multiLevelType w:val="singleLevel"/>
    <w:tmpl w:val="1C09001F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24" w15:restartNumberingAfterBreak="0">
    <w:nsid w:val="36CC634E"/>
    <w:multiLevelType w:val="singleLevel"/>
    <w:tmpl w:val="BD8655B0"/>
    <w:lvl w:ilvl="0">
      <w:start w:val="1"/>
      <w:numFmt w:val="bullet"/>
      <w:pStyle w:val="TopicTextBulleted2"/>
      <w:lvlText w:val="–"/>
      <w:lvlJc w:val="left"/>
      <w:pPr>
        <w:tabs>
          <w:tab w:val="num" w:pos="2061"/>
        </w:tabs>
        <w:ind w:left="1984" w:hanging="283"/>
      </w:pPr>
      <w:rPr>
        <w:rFonts w:ascii="Times New Roman" w:hAnsi="Times New Roman" w:hint="default"/>
      </w:rPr>
    </w:lvl>
  </w:abstractNum>
  <w:abstractNum w:abstractNumId="25" w15:restartNumberingAfterBreak="0">
    <w:nsid w:val="3C635539"/>
    <w:multiLevelType w:val="singleLevel"/>
    <w:tmpl w:val="1C09001F"/>
    <w:lvl w:ilvl="0">
      <w:start w:val="1"/>
      <w:numFmt w:val="decimal"/>
      <w:lvlText w:val="%1."/>
      <w:legacy w:legacy="1" w:legacySpace="0" w:legacyIndent="283"/>
      <w:lvlJc w:val="left"/>
      <w:pPr>
        <w:ind w:left="251" w:hanging="283"/>
      </w:pPr>
    </w:lvl>
  </w:abstractNum>
  <w:abstractNum w:abstractNumId="26" w15:restartNumberingAfterBreak="0">
    <w:nsid w:val="3EA34376"/>
    <w:multiLevelType w:val="singleLevel"/>
    <w:tmpl w:val="448E7816"/>
    <w:lvl w:ilvl="0">
      <w:start w:val="5"/>
      <w:numFmt w:val="decimal"/>
      <w:lvlText w:val="%1."/>
      <w:lvlJc w:val="left"/>
      <w:pPr>
        <w:tabs>
          <w:tab w:val="num" w:pos="0"/>
        </w:tabs>
        <w:ind w:left="1694" w:hanging="283"/>
      </w:pPr>
      <w:rPr>
        <w:rFonts w:hint="default"/>
      </w:rPr>
    </w:lvl>
  </w:abstractNum>
  <w:abstractNum w:abstractNumId="27" w15:restartNumberingAfterBreak="0">
    <w:nsid w:val="3F130066"/>
    <w:multiLevelType w:val="singleLevel"/>
    <w:tmpl w:val="1C09001F"/>
    <w:lvl w:ilvl="0">
      <w:start w:val="1"/>
      <w:numFmt w:val="decimal"/>
      <w:lvlText w:val="%1."/>
      <w:legacy w:legacy="1" w:legacySpace="0" w:legacyIndent="283"/>
      <w:lvlJc w:val="left"/>
      <w:pPr>
        <w:ind w:left="251" w:hanging="283"/>
      </w:pPr>
    </w:lvl>
  </w:abstractNum>
  <w:abstractNum w:abstractNumId="28" w15:restartNumberingAfterBreak="0">
    <w:nsid w:val="46B12509"/>
    <w:multiLevelType w:val="singleLevel"/>
    <w:tmpl w:val="9F18E2E4"/>
    <w:lvl w:ilvl="0">
      <w:start w:val="1"/>
      <w:numFmt w:val="decimal"/>
      <w:lvlText w:val="%1."/>
      <w:legacy w:legacy="1" w:legacySpace="0" w:legacyIndent="284"/>
      <w:lvlJc w:val="left"/>
      <w:pPr>
        <w:ind w:left="2411" w:hanging="284"/>
      </w:pPr>
    </w:lvl>
  </w:abstractNum>
  <w:abstractNum w:abstractNumId="29" w15:restartNumberingAfterBreak="0">
    <w:nsid w:val="4A056767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701" w:hanging="283"/>
      </w:pPr>
    </w:lvl>
  </w:abstractNum>
  <w:abstractNum w:abstractNumId="30" w15:restartNumberingAfterBreak="0">
    <w:nsid w:val="4EB832A8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507B5154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701" w:hanging="283"/>
      </w:pPr>
    </w:lvl>
  </w:abstractNum>
  <w:abstractNum w:abstractNumId="32" w15:restartNumberingAfterBreak="0">
    <w:nsid w:val="54115BB3"/>
    <w:multiLevelType w:val="singleLevel"/>
    <w:tmpl w:val="1C09001F"/>
    <w:lvl w:ilvl="0">
      <w:start w:val="1"/>
      <w:numFmt w:val="decimal"/>
      <w:lvlText w:val="%1."/>
      <w:legacy w:legacy="1" w:legacySpace="0" w:legacyIndent="284"/>
      <w:lvlJc w:val="left"/>
      <w:pPr>
        <w:ind w:left="2411" w:hanging="284"/>
      </w:pPr>
    </w:lvl>
  </w:abstractNum>
  <w:abstractNum w:abstractNumId="33" w15:restartNumberingAfterBreak="0">
    <w:nsid w:val="55CC2BFB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701" w:hanging="283"/>
      </w:pPr>
    </w:lvl>
  </w:abstractNum>
  <w:abstractNum w:abstractNumId="34" w15:restartNumberingAfterBreak="0">
    <w:nsid w:val="55FD1DE9"/>
    <w:multiLevelType w:val="singleLevel"/>
    <w:tmpl w:val="1C09001F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35" w15:restartNumberingAfterBreak="0">
    <w:nsid w:val="5CBD7EAA"/>
    <w:multiLevelType w:val="singleLevel"/>
    <w:tmpl w:val="1C09001F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36" w15:restartNumberingAfterBreak="0">
    <w:nsid w:val="5ED25BF1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37" w15:restartNumberingAfterBreak="0">
    <w:nsid w:val="6A4C2304"/>
    <w:multiLevelType w:val="singleLevel"/>
    <w:tmpl w:val="9F18E2E4"/>
    <w:lvl w:ilvl="0">
      <w:start w:val="1"/>
      <w:numFmt w:val="decimal"/>
      <w:lvlText w:val="%1."/>
      <w:legacy w:legacy="1" w:legacySpace="0" w:legacyIndent="284"/>
      <w:lvlJc w:val="left"/>
      <w:pPr>
        <w:ind w:left="2411" w:hanging="284"/>
      </w:pPr>
    </w:lvl>
  </w:abstractNum>
  <w:abstractNum w:abstractNumId="38" w15:restartNumberingAfterBreak="0">
    <w:nsid w:val="700671F0"/>
    <w:multiLevelType w:val="singleLevel"/>
    <w:tmpl w:val="A3A8E1EC"/>
    <w:lvl w:ilvl="0">
      <w:start w:val="1"/>
      <w:numFmt w:val="bullet"/>
      <w:pStyle w:val="TableBullet2"/>
      <w:lvlText w:val="–"/>
      <w:lvlJc w:val="left"/>
      <w:pPr>
        <w:tabs>
          <w:tab w:val="num" w:pos="0"/>
        </w:tabs>
        <w:ind w:left="1984" w:hanging="283"/>
      </w:pPr>
      <w:rPr>
        <w:rFonts w:ascii="Times New Roman" w:hAnsi="Times New Roman" w:hint="default"/>
      </w:rPr>
    </w:lvl>
  </w:abstractNum>
  <w:abstractNum w:abstractNumId="39" w15:restartNumberingAfterBreak="0">
    <w:nsid w:val="70E95BB0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701" w:hanging="283"/>
      </w:pPr>
    </w:lvl>
  </w:abstractNum>
  <w:abstractNum w:abstractNumId="40" w15:restartNumberingAfterBreak="0">
    <w:nsid w:val="74430E88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41" w15:restartNumberingAfterBreak="0">
    <w:nsid w:val="777E64C7"/>
    <w:multiLevelType w:val="singleLevel"/>
    <w:tmpl w:val="9F18E2E4"/>
    <w:lvl w:ilvl="0">
      <w:start w:val="1"/>
      <w:numFmt w:val="decimal"/>
      <w:lvlText w:val="%1."/>
      <w:legacy w:legacy="1" w:legacySpace="0" w:legacyIndent="284"/>
      <w:lvlJc w:val="left"/>
      <w:pPr>
        <w:ind w:left="2411" w:hanging="284"/>
      </w:pPr>
    </w:lvl>
  </w:abstractNum>
  <w:abstractNum w:abstractNumId="42" w15:restartNumberingAfterBreak="0">
    <w:nsid w:val="78EA6A45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3" w15:restartNumberingAfterBreak="0">
    <w:nsid w:val="797126C6"/>
    <w:multiLevelType w:val="singleLevel"/>
    <w:tmpl w:val="B9660AC4"/>
    <w:lvl w:ilvl="0">
      <w:start w:val="1"/>
      <w:numFmt w:val="bullet"/>
      <w:pStyle w:val="TableBullet1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hint="default"/>
      </w:rPr>
    </w:lvl>
  </w:abstractNum>
  <w:abstractNum w:abstractNumId="44" w15:restartNumberingAfterBreak="0">
    <w:nsid w:val="79D652DB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45" w15:restartNumberingAfterBreak="0">
    <w:nsid w:val="7CC02DEA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abstractNum w:abstractNumId="46" w15:restartNumberingAfterBreak="0">
    <w:nsid w:val="7D0B622F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701" w:hanging="283"/>
      </w:pPr>
    </w:lvl>
  </w:abstractNum>
  <w:abstractNum w:abstractNumId="47" w15:restartNumberingAfterBreak="0">
    <w:nsid w:val="7E7825A2"/>
    <w:multiLevelType w:val="singleLevel"/>
    <w:tmpl w:val="9F18E2E4"/>
    <w:lvl w:ilvl="0">
      <w:start w:val="1"/>
      <w:numFmt w:val="decimal"/>
      <w:lvlText w:val="%1."/>
      <w:legacy w:legacy="1" w:legacySpace="0" w:legacyIndent="284"/>
      <w:lvlJc w:val="left"/>
      <w:pPr>
        <w:ind w:left="2411" w:hanging="284"/>
      </w:pPr>
    </w:lvl>
  </w:abstractNum>
  <w:abstractNum w:abstractNumId="48" w15:restartNumberingAfterBreak="0">
    <w:nsid w:val="7EB70761"/>
    <w:multiLevelType w:val="singleLevel"/>
    <w:tmpl w:val="30AE09B4"/>
    <w:lvl w:ilvl="0">
      <w:start w:val="1"/>
      <w:numFmt w:val="decimal"/>
      <w:lvlText w:val="%1."/>
      <w:legacy w:legacy="1" w:legacySpace="0" w:legacyIndent="283"/>
      <w:lvlJc w:val="left"/>
      <w:pPr>
        <w:ind w:left="1694" w:hanging="283"/>
      </w:pPr>
    </w:lvl>
  </w:abstractNum>
  <w:num w:numId="1" w16cid:durableId="2139760575">
    <w:abstractNumId w:val="43"/>
  </w:num>
  <w:num w:numId="2" w16cid:durableId="1934128291">
    <w:abstractNumId w:val="14"/>
  </w:num>
  <w:num w:numId="3" w16cid:durableId="1660769166">
    <w:abstractNumId w:val="20"/>
  </w:num>
  <w:num w:numId="4" w16cid:durableId="984428832">
    <w:abstractNumId w:val="24"/>
  </w:num>
  <w:num w:numId="5" w16cid:durableId="1541160998">
    <w:abstractNumId w:val="38"/>
  </w:num>
  <w:num w:numId="6" w16cid:durableId="1062824091">
    <w:abstractNumId w:val="29"/>
  </w:num>
  <w:num w:numId="7" w16cid:durableId="1530222789">
    <w:abstractNumId w:val="10"/>
  </w:num>
  <w:num w:numId="8" w16cid:durableId="1081372275">
    <w:abstractNumId w:val="0"/>
  </w:num>
  <w:num w:numId="9" w16cid:durableId="2139295948">
    <w:abstractNumId w:val="42"/>
  </w:num>
  <w:num w:numId="10" w16cid:durableId="587539574">
    <w:abstractNumId w:val="2"/>
  </w:num>
  <w:num w:numId="11" w16cid:durableId="1852143412">
    <w:abstractNumId w:val="37"/>
  </w:num>
  <w:num w:numId="12" w16cid:durableId="1247304322">
    <w:abstractNumId w:val="11"/>
  </w:num>
  <w:num w:numId="13" w16cid:durableId="2011980768">
    <w:abstractNumId w:val="39"/>
  </w:num>
  <w:num w:numId="14" w16cid:durableId="1308239489">
    <w:abstractNumId w:val="41"/>
  </w:num>
  <w:num w:numId="15" w16cid:durableId="1265651795">
    <w:abstractNumId w:val="9"/>
  </w:num>
  <w:num w:numId="16" w16cid:durableId="1206792577">
    <w:abstractNumId w:val="30"/>
  </w:num>
  <w:num w:numId="17" w16cid:durableId="1814829421">
    <w:abstractNumId w:val="1"/>
  </w:num>
  <w:num w:numId="18" w16cid:durableId="811799407">
    <w:abstractNumId w:val="15"/>
  </w:num>
  <w:num w:numId="19" w16cid:durableId="758134167">
    <w:abstractNumId w:val="16"/>
  </w:num>
  <w:num w:numId="20" w16cid:durableId="458382529">
    <w:abstractNumId w:val="47"/>
  </w:num>
  <w:num w:numId="21" w16cid:durableId="860971843">
    <w:abstractNumId w:val="46"/>
  </w:num>
  <w:num w:numId="22" w16cid:durableId="1442648910">
    <w:abstractNumId w:val="12"/>
  </w:num>
  <w:num w:numId="23" w16cid:durableId="1342010241">
    <w:abstractNumId w:val="31"/>
  </w:num>
  <w:num w:numId="24" w16cid:durableId="1623681640">
    <w:abstractNumId w:val="33"/>
  </w:num>
  <w:num w:numId="25" w16cid:durableId="1698265813">
    <w:abstractNumId w:val="45"/>
  </w:num>
  <w:num w:numId="26" w16cid:durableId="156772059">
    <w:abstractNumId w:val="18"/>
  </w:num>
  <w:num w:numId="27" w16cid:durableId="1657103934">
    <w:abstractNumId w:val="21"/>
  </w:num>
  <w:num w:numId="28" w16cid:durableId="317462368">
    <w:abstractNumId w:val="40"/>
  </w:num>
  <w:num w:numId="29" w16cid:durableId="1780906415">
    <w:abstractNumId w:val="44"/>
  </w:num>
  <w:num w:numId="30" w16cid:durableId="2134589734">
    <w:abstractNumId w:val="36"/>
  </w:num>
  <w:num w:numId="31" w16cid:durableId="394013959">
    <w:abstractNumId w:val="4"/>
  </w:num>
  <w:num w:numId="32" w16cid:durableId="482937712">
    <w:abstractNumId w:val="19"/>
  </w:num>
  <w:num w:numId="33" w16cid:durableId="1768119226">
    <w:abstractNumId w:val="28"/>
  </w:num>
  <w:num w:numId="34" w16cid:durableId="1018853756">
    <w:abstractNumId w:val="48"/>
  </w:num>
  <w:num w:numId="35" w16cid:durableId="1508978968">
    <w:abstractNumId w:val="17"/>
  </w:num>
  <w:num w:numId="36" w16cid:durableId="496650288">
    <w:abstractNumId w:val="3"/>
  </w:num>
  <w:num w:numId="37" w16cid:durableId="732199169">
    <w:abstractNumId w:val="13"/>
  </w:num>
  <w:num w:numId="38" w16cid:durableId="1690597248">
    <w:abstractNumId w:val="26"/>
  </w:num>
  <w:num w:numId="39" w16cid:durableId="1184636350">
    <w:abstractNumId w:val="22"/>
  </w:num>
  <w:num w:numId="40" w16cid:durableId="119002225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75406016">
    <w:abstractNumId w:val="6"/>
  </w:num>
  <w:num w:numId="42" w16cid:durableId="2050640818">
    <w:abstractNumId w:val="8"/>
  </w:num>
  <w:num w:numId="43" w16cid:durableId="804590313">
    <w:abstractNumId w:val="32"/>
  </w:num>
  <w:num w:numId="44" w16cid:durableId="901209684">
    <w:abstractNumId w:val="5"/>
  </w:num>
  <w:num w:numId="45" w16cid:durableId="1964456145">
    <w:abstractNumId w:val="35"/>
  </w:num>
  <w:num w:numId="46" w16cid:durableId="1564022206">
    <w:abstractNumId w:val="7"/>
  </w:num>
  <w:num w:numId="47" w16cid:durableId="1602106720">
    <w:abstractNumId w:val="25"/>
  </w:num>
  <w:num w:numId="48" w16cid:durableId="1615791163">
    <w:abstractNumId w:val="27"/>
  </w:num>
  <w:num w:numId="49" w16cid:durableId="206260083">
    <w:abstractNumId w:val="23"/>
  </w:num>
  <w:num w:numId="50" w16cid:durableId="948783711">
    <w:abstractNumId w:val="3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4A"/>
    <w:rsid w:val="00031860"/>
    <w:rsid w:val="00037E1C"/>
    <w:rsid w:val="00081118"/>
    <w:rsid w:val="00094DE9"/>
    <w:rsid w:val="000A40A1"/>
    <w:rsid w:val="000C50C2"/>
    <w:rsid w:val="000D2202"/>
    <w:rsid w:val="000D2B4A"/>
    <w:rsid w:val="000F6BD8"/>
    <w:rsid w:val="00116772"/>
    <w:rsid w:val="001929E2"/>
    <w:rsid w:val="001960D4"/>
    <w:rsid w:val="001A4F27"/>
    <w:rsid w:val="001C4525"/>
    <w:rsid w:val="001C5CA5"/>
    <w:rsid w:val="00215116"/>
    <w:rsid w:val="00253061"/>
    <w:rsid w:val="002734D4"/>
    <w:rsid w:val="002A7D0E"/>
    <w:rsid w:val="002F7D88"/>
    <w:rsid w:val="00313073"/>
    <w:rsid w:val="00321C8A"/>
    <w:rsid w:val="00321FF6"/>
    <w:rsid w:val="00366E97"/>
    <w:rsid w:val="00382809"/>
    <w:rsid w:val="003964AC"/>
    <w:rsid w:val="003B5894"/>
    <w:rsid w:val="003D1E4D"/>
    <w:rsid w:val="003D4C3F"/>
    <w:rsid w:val="00403FC7"/>
    <w:rsid w:val="00411C0E"/>
    <w:rsid w:val="00414742"/>
    <w:rsid w:val="00422224"/>
    <w:rsid w:val="00471264"/>
    <w:rsid w:val="00482FAB"/>
    <w:rsid w:val="004A06AB"/>
    <w:rsid w:val="004B75B8"/>
    <w:rsid w:val="004D0C15"/>
    <w:rsid w:val="004D2094"/>
    <w:rsid w:val="004D5F64"/>
    <w:rsid w:val="004E295E"/>
    <w:rsid w:val="00510F13"/>
    <w:rsid w:val="005123C7"/>
    <w:rsid w:val="0051288D"/>
    <w:rsid w:val="005137C7"/>
    <w:rsid w:val="005166D0"/>
    <w:rsid w:val="00544127"/>
    <w:rsid w:val="00572326"/>
    <w:rsid w:val="0058080F"/>
    <w:rsid w:val="00604B14"/>
    <w:rsid w:val="00607EA9"/>
    <w:rsid w:val="006454D3"/>
    <w:rsid w:val="00650C0C"/>
    <w:rsid w:val="00651C0E"/>
    <w:rsid w:val="006562A3"/>
    <w:rsid w:val="00672A86"/>
    <w:rsid w:val="00690280"/>
    <w:rsid w:val="006A1A30"/>
    <w:rsid w:val="006A5EE1"/>
    <w:rsid w:val="006C6D71"/>
    <w:rsid w:val="00714128"/>
    <w:rsid w:val="00714188"/>
    <w:rsid w:val="00721413"/>
    <w:rsid w:val="00732AD0"/>
    <w:rsid w:val="007757B8"/>
    <w:rsid w:val="007A4A25"/>
    <w:rsid w:val="007D7DD3"/>
    <w:rsid w:val="007F211E"/>
    <w:rsid w:val="008148FD"/>
    <w:rsid w:val="00817436"/>
    <w:rsid w:val="00834BD5"/>
    <w:rsid w:val="0087583F"/>
    <w:rsid w:val="00876546"/>
    <w:rsid w:val="00877D57"/>
    <w:rsid w:val="00897845"/>
    <w:rsid w:val="008A003B"/>
    <w:rsid w:val="008A4546"/>
    <w:rsid w:val="008B4DDE"/>
    <w:rsid w:val="008C75EB"/>
    <w:rsid w:val="0091043D"/>
    <w:rsid w:val="009A5655"/>
    <w:rsid w:val="009A6A52"/>
    <w:rsid w:val="009E67D0"/>
    <w:rsid w:val="00A126E1"/>
    <w:rsid w:val="00A23897"/>
    <w:rsid w:val="00A41499"/>
    <w:rsid w:val="00A76087"/>
    <w:rsid w:val="00AA21E3"/>
    <w:rsid w:val="00AA7AC6"/>
    <w:rsid w:val="00AB2212"/>
    <w:rsid w:val="00AC3D36"/>
    <w:rsid w:val="00AC4A70"/>
    <w:rsid w:val="00B0711B"/>
    <w:rsid w:val="00B407A0"/>
    <w:rsid w:val="00B52A1A"/>
    <w:rsid w:val="00B818E1"/>
    <w:rsid w:val="00B84FFA"/>
    <w:rsid w:val="00B93762"/>
    <w:rsid w:val="00BA0388"/>
    <w:rsid w:val="00BC0A7A"/>
    <w:rsid w:val="00BD2990"/>
    <w:rsid w:val="00BE0707"/>
    <w:rsid w:val="00C15398"/>
    <w:rsid w:val="00CD1DB5"/>
    <w:rsid w:val="00CE74DE"/>
    <w:rsid w:val="00D00633"/>
    <w:rsid w:val="00D118E9"/>
    <w:rsid w:val="00D13324"/>
    <w:rsid w:val="00D218C0"/>
    <w:rsid w:val="00D272E9"/>
    <w:rsid w:val="00D81E95"/>
    <w:rsid w:val="00D851A8"/>
    <w:rsid w:val="00DC21B6"/>
    <w:rsid w:val="00DC7F51"/>
    <w:rsid w:val="00DE21E4"/>
    <w:rsid w:val="00DE2C59"/>
    <w:rsid w:val="00E02A45"/>
    <w:rsid w:val="00E12312"/>
    <w:rsid w:val="00E3022D"/>
    <w:rsid w:val="00E550E1"/>
    <w:rsid w:val="00E6065E"/>
    <w:rsid w:val="00E8051E"/>
    <w:rsid w:val="00E82885"/>
    <w:rsid w:val="00EB0370"/>
    <w:rsid w:val="00EB6C8B"/>
    <w:rsid w:val="00EC1573"/>
    <w:rsid w:val="00EC3D7E"/>
    <w:rsid w:val="00EF3889"/>
    <w:rsid w:val="00F24AC7"/>
    <w:rsid w:val="00F34FBE"/>
    <w:rsid w:val="00F41DF3"/>
    <w:rsid w:val="00F46D7B"/>
    <w:rsid w:val="00FA623A"/>
    <w:rsid w:val="00FD56B3"/>
    <w:rsid w:val="00FF0F0A"/>
    <w:rsid w:val="00FF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29EC89C"/>
  <w15:chartTrackingRefBased/>
  <w15:docId w15:val="{FA6B44C0-6332-4A70-AA96-C584A94D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1499"/>
    <w:pPr>
      <w:spacing w:after="240"/>
      <w:ind w:left="1418"/>
    </w:pPr>
    <w:rPr>
      <w:rFonts w:ascii="Arial" w:hAnsi="Arial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A41499"/>
    <w:pPr>
      <w:spacing w:before="240" w:after="120"/>
      <w:ind w:left="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A41499"/>
    <w:pPr>
      <w:spacing w:before="240" w:after="120"/>
      <w:ind w:left="709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A41499"/>
    <w:pPr>
      <w:spacing w:before="120" w:after="1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41499"/>
    <w:rPr>
      <w:color w:val="0000FF"/>
      <w:u w:val="single"/>
    </w:rPr>
  </w:style>
  <w:style w:type="paragraph" w:styleId="Title">
    <w:name w:val="Title"/>
    <w:basedOn w:val="Normal"/>
    <w:qFormat/>
    <w:rsid w:val="00482FAB"/>
    <w:pPr>
      <w:jc w:val="center"/>
    </w:pPr>
    <w:rPr>
      <w:b/>
      <w:sz w:val="32"/>
      <w:lang w:val="en-US"/>
    </w:rPr>
  </w:style>
  <w:style w:type="paragraph" w:styleId="BodyText">
    <w:name w:val="Body Text"/>
    <w:basedOn w:val="Normal"/>
    <w:rsid w:val="00482FAB"/>
    <w:rPr>
      <w:i/>
      <w:shd w:val="pct25" w:color="auto" w:fill="FFFFFF"/>
      <w:lang w:val="en-US"/>
    </w:rPr>
  </w:style>
  <w:style w:type="character" w:styleId="FollowedHyperlink">
    <w:name w:val="FollowedHyperlink"/>
    <w:rsid w:val="00A41499"/>
    <w:rPr>
      <w:color w:val="800080"/>
      <w:u w:val="single"/>
    </w:rPr>
  </w:style>
  <w:style w:type="paragraph" w:styleId="BalloonText">
    <w:name w:val="Balloon Text"/>
    <w:basedOn w:val="Normal"/>
    <w:semiHidden/>
    <w:rsid w:val="00A4149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081118"/>
    <w:rPr>
      <w:rFonts w:ascii="Arial" w:hAnsi="Arial"/>
      <w:b/>
      <w:sz w:val="24"/>
      <w:lang w:val="en-GB" w:eastAsia="en-US"/>
    </w:rPr>
  </w:style>
  <w:style w:type="paragraph" w:styleId="Header">
    <w:name w:val="header"/>
    <w:basedOn w:val="Normal"/>
    <w:link w:val="HeaderChar"/>
    <w:rsid w:val="00A41499"/>
    <w:pPr>
      <w:pBdr>
        <w:bottom w:val="single" w:sz="6" w:space="1" w:color="auto"/>
      </w:pBdr>
      <w:tabs>
        <w:tab w:val="right" w:pos="9639"/>
      </w:tabs>
      <w:ind w:left="0"/>
    </w:pPr>
    <w:rPr>
      <w:b/>
    </w:rPr>
  </w:style>
  <w:style w:type="character" w:customStyle="1" w:styleId="HeaderChar">
    <w:name w:val="Header Char"/>
    <w:link w:val="Header"/>
    <w:rsid w:val="00B52A1A"/>
    <w:rPr>
      <w:rFonts w:ascii="Arial" w:hAnsi="Arial"/>
      <w:b/>
      <w:lang w:val="en-GB" w:eastAsia="en-US"/>
    </w:rPr>
  </w:style>
  <w:style w:type="paragraph" w:styleId="Footer">
    <w:name w:val="footer"/>
    <w:basedOn w:val="Normal"/>
    <w:link w:val="FooterChar"/>
    <w:rsid w:val="00A41499"/>
    <w:pPr>
      <w:tabs>
        <w:tab w:val="center" w:pos="4153"/>
        <w:tab w:val="right" w:pos="8306"/>
      </w:tabs>
      <w:ind w:left="0"/>
    </w:pPr>
    <w:rPr>
      <w:b/>
    </w:rPr>
  </w:style>
  <w:style w:type="character" w:customStyle="1" w:styleId="FooterChar">
    <w:name w:val="Footer Char"/>
    <w:link w:val="Footer"/>
    <w:rsid w:val="00B52A1A"/>
    <w:rPr>
      <w:rFonts w:ascii="Arial" w:hAnsi="Arial"/>
      <w:b/>
      <w:lang w:val="en-GB" w:eastAsia="en-US"/>
    </w:rPr>
  </w:style>
  <w:style w:type="table" w:styleId="TableGrid">
    <w:name w:val="Table Grid"/>
    <w:basedOn w:val="TableNormal"/>
    <w:rsid w:val="00A41499"/>
    <w:rPr>
      <w:rFonts w:ascii="Verdana" w:hAnsi="Verdana"/>
      <w:sz w:val="1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A41499"/>
    <w:rPr>
      <w:rFonts w:ascii="Arial" w:hAnsi="Arial"/>
      <w:b/>
      <w:kern w:val="28"/>
      <w:sz w:val="28"/>
      <w:lang w:val="en-GB" w:eastAsia="en-US"/>
    </w:rPr>
  </w:style>
  <w:style w:type="character" w:customStyle="1" w:styleId="Heading3Char">
    <w:name w:val="Heading 3 Char"/>
    <w:link w:val="Heading3"/>
    <w:rsid w:val="00031860"/>
    <w:rPr>
      <w:rFonts w:ascii="Arial" w:hAnsi="Arial"/>
      <w:b/>
      <w:lang w:val="en-GB" w:eastAsia="en-US"/>
    </w:rPr>
  </w:style>
  <w:style w:type="character" w:customStyle="1" w:styleId="AllCapitals">
    <w:name w:val="All Capitals"/>
    <w:rsid w:val="00A41499"/>
    <w:rPr>
      <w:rFonts w:ascii="Arial" w:hAnsi="Arial"/>
      <w:caps/>
    </w:rPr>
  </w:style>
  <w:style w:type="character" w:customStyle="1" w:styleId="ItalicText">
    <w:name w:val="Italic Text"/>
    <w:rsid w:val="00A41499"/>
    <w:rPr>
      <w:rFonts w:ascii="Arial" w:hAnsi="Arial"/>
      <w:i/>
    </w:rPr>
  </w:style>
  <w:style w:type="paragraph" w:styleId="NormalIndent">
    <w:name w:val="Normal Indent"/>
    <w:basedOn w:val="Normal"/>
    <w:rsid w:val="00A41499"/>
    <w:pPr>
      <w:ind w:left="720"/>
    </w:pPr>
  </w:style>
  <w:style w:type="character" w:customStyle="1" w:styleId="SmallCaps">
    <w:name w:val="Small Caps"/>
    <w:rsid w:val="00A41499"/>
    <w:rPr>
      <w:rFonts w:ascii="Arial" w:hAnsi="Arial"/>
      <w:caps/>
      <w:sz w:val="18"/>
    </w:rPr>
  </w:style>
  <w:style w:type="paragraph" w:customStyle="1" w:styleId="TableHeading">
    <w:name w:val="Table Heading"/>
    <w:basedOn w:val="Normal"/>
    <w:rsid w:val="00A41499"/>
    <w:pPr>
      <w:pBdr>
        <w:bottom w:val="single" w:sz="6" w:space="1" w:color="auto"/>
      </w:pBdr>
      <w:spacing w:before="120" w:after="60"/>
      <w:ind w:left="0"/>
    </w:pPr>
    <w:rPr>
      <w:b/>
    </w:rPr>
  </w:style>
  <w:style w:type="paragraph" w:customStyle="1" w:styleId="TipNoteHeading">
    <w:name w:val="Tip/Note Heading"/>
    <w:basedOn w:val="Heading1"/>
    <w:next w:val="Normal"/>
    <w:rsid w:val="00A41499"/>
    <w:pPr>
      <w:outlineLvl w:val="9"/>
    </w:pPr>
  </w:style>
  <w:style w:type="paragraph" w:customStyle="1" w:styleId="TipNoteText">
    <w:name w:val="Tip/Note Text"/>
    <w:basedOn w:val="Normal"/>
    <w:rsid w:val="00A41499"/>
    <w:pPr>
      <w:ind w:left="2098"/>
    </w:pPr>
  </w:style>
  <w:style w:type="paragraph" w:customStyle="1" w:styleId="TipNoteTextBulleted">
    <w:name w:val="Tip/Note Text Bulleted"/>
    <w:basedOn w:val="Normal"/>
    <w:rsid w:val="00A41499"/>
    <w:pPr>
      <w:numPr>
        <w:numId w:val="3"/>
      </w:numPr>
      <w:tabs>
        <w:tab w:val="clear" w:pos="0"/>
        <w:tab w:val="left" w:pos="2410"/>
      </w:tabs>
      <w:ind w:left="2410"/>
    </w:pPr>
  </w:style>
  <w:style w:type="paragraph" w:customStyle="1" w:styleId="TipNoteTextNumbered">
    <w:name w:val="Tip/Note Text Numbered"/>
    <w:basedOn w:val="TipNoteTextBulleted"/>
    <w:rsid w:val="00A41499"/>
  </w:style>
  <w:style w:type="paragraph" w:customStyle="1" w:styleId="TopicText">
    <w:name w:val="Topic Text"/>
    <w:basedOn w:val="Normal"/>
    <w:rsid w:val="00A41499"/>
    <w:pPr>
      <w:ind w:left="360" w:right="360"/>
    </w:pPr>
  </w:style>
  <w:style w:type="paragraph" w:customStyle="1" w:styleId="TopicTextBulleted">
    <w:name w:val="Topic Text Bulleted"/>
    <w:basedOn w:val="Normal"/>
    <w:rsid w:val="00A41499"/>
    <w:pPr>
      <w:numPr>
        <w:numId w:val="2"/>
      </w:numPr>
      <w:tabs>
        <w:tab w:val="clear" w:pos="360"/>
        <w:tab w:val="left" w:pos="1701"/>
      </w:tabs>
      <w:spacing w:after="120"/>
      <w:ind w:left="1701" w:hanging="283"/>
    </w:pPr>
  </w:style>
  <w:style w:type="paragraph" w:customStyle="1" w:styleId="TopicTextIndent">
    <w:name w:val="Topic Text Indent"/>
    <w:basedOn w:val="Normal"/>
    <w:rsid w:val="00A41499"/>
    <w:pPr>
      <w:ind w:left="1701"/>
    </w:pPr>
  </w:style>
  <w:style w:type="paragraph" w:customStyle="1" w:styleId="TopicTextNumbered">
    <w:name w:val="Topic Text Numbered"/>
    <w:basedOn w:val="Normal"/>
    <w:rsid w:val="00A41499"/>
    <w:pPr>
      <w:tabs>
        <w:tab w:val="left" w:pos="1701"/>
      </w:tabs>
      <w:spacing w:before="120" w:after="120"/>
      <w:ind w:left="1699" w:hanging="288"/>
    </w:pPr>
  </w:style>
  <w:style w:type="character" w:customStyle="1" w:styleId="UserEntry">
    <w:name w:val="User Entry"/>
    <w:rsid w:val="00A41499"/>
    <w:rPr>
      <w:rFonts w:ascii="Courier New" w:hAnsi="Courier New"/>
      <w:b/>
    </w:rPr>
  </w:style>
  <w:style w:type="paragraph" w:customStyle="1" w:styleId="TableText">
    <w:name w:val="Table Text"/>
    <w:basedOn w:val="Normal"/>
    <w:rsid w:val="00A41499"/>
    <w:pPr>
      <w:ind w:left="0"/>
    </w:pPr>
  </w:style>
  <w:style w:type="character" w:styleId="PageNumber">
    <w:name w:val="page number"/>
    <w:rsid w:val="00A41499"/>
    <w:rPr>
      <w:rFonts w:ascii="Arial" w:hAnsi="Arial"/>
    </w:rPr>
  </w:style>
  <w:style w:type="paragraph" w:styleId="TOC1">
    <w:name w:val="toc 1"/>
    <w:basedOn w:val="Normal"/>
    <w:next w:val="Normal"/>
    <w:semiHidden/>
    <w:rsid w:val="00A41499"/>
    <w:pPr>
      <w:tabs>
        <w:tab w:val="right" w:leader="dot" w:pos="8222"/>
      </w:tabs>
      <w:spacing w:after="60"/>
      <w:ind w:left="851" w:right="851"/>
    </w:pPr>
    <w:rPr>
      <w:i/>
    </w:rPr>
  </w:style>
  <w:style w:type="paragraph" w:customStyle="1" w:styleId="TopicTextBulleted2">
    <w:name w:val="Topic Text Bulleted 2"/>
    <w:basedOn w:val="Normal"/>
    <w:rsid w:val="00A41499"/>
    <w:pPr>
      <w:numPr>
        <w:numId w:val="4"/>
      </w:numPr>
      <w:tabs>
        <w:tab w:val="clear" w:pos="2061"/>
        <w:tab w:val="left" w:pos="1985"/>
      </w:tabs>
      <w:spacing w:after="120"/>
    </w:pPr>
  </w:style>
  <w:style w:type="paragraph" w:styleId="TOC2">
    <w:name w:val="toc 2"/>
    <w:basedOn w:val="Normal"/>
    <w:next w:val="Normal"/>
    <w:semiHidden/>
    <w:rsid w:val="00A41499"/>
    <w:pPr>
      <w:tabs>
        <w:tab w:val="right" w:leader="dot" w:pos="8222"/>
      </w:tabs>
      <w:spacing w:after="60"/>
      <w:ind w:left="1560" w:right="851"/>
    </w:pPr>
  </w:style>
  <w:style w:type="paragraph" w:styleId="TOC3">
    <w:name w:val="toc 3"/>
    <w:basedOn w:val="Normal"/>
    <w:next w:val="Normal"/>
    <w:semiHidden/>
    <w:rsid w:val="00A41499"/>
    <w:pPr>
      <w:tabs>
        <w:tab w:val="right" w:leader="dot" w:pos="8222"/>
      </w:tabs>
      <w:spacing w:after="60"/>
      <w:ind w:left="1843" w:right="851"/>
    </w:pPr>
  </w:style>
  <w:style w:type="paragraph" w:customStyle="1" w:styleId="SectionHeading">
    <w:name w:val="Section Heading"/>
    <w:basedOn w:val="Heading1"/>
    <w:next w:val="Heading1"/>
    <w:rsid w:val="00A41499"/>
    <w:pPr>
      <w:ind w:left="283" w:hanging="283"/>
      <w:jc w:val="center"/>
      <w:outlineLvl w:val="9"/>
    </w:pPr>
    <w:rPr>
      <w:sz w:val="36"/>
    </w:rPr>
  </w:style>
  <w:style w:type="paragraph" w:customStyle="1" w:styleId="Keywords">
    <w:name w:val="Keywords"/>
    <w:basedOn w:val="TableText"/>
    <w:rsid w:val="00A41499"/>
    <w:pPr>
      <w:spacing w:after="0"/>
    </w:pPr>
  </w:style>
  <w:style w:type="paragraph" w:customStyle="1" w:styleId="TableBullet1">
    <w:name w:val="Table Bullet 1"/>
    <w:basedOn w:val="TopicTextBulleted"/>
    <w:rsid w:val="00A41499"/>
    <w:pPr>
      <w:numPr>
        <w:numId w:val="1"/>
      </w:numPr>
      <w:tabs>
        <w:tab w:val="clear" w:pos="0"/>
        <w:tab w:val="clear" w:pos="1701"/>
        <w:tab w:val="left" w:pos="256"/>
      </w:tabs>
      <w:ind w:left="256"/>
    </w:pPr>
  </w:style>
  <w:style w:type="paragraph" w:customStyle="1" w:styleId="TableBullet2">
    <w:name w:val="Table Bullet 2"/>
    <w:basedOn w:val="TopicTextBulleted2"/>
    <w:rsid w:val="00A41499"/>
    <w:pPr>
      <w:numPr>
        <w:numId w:val="5"/>
      </w:numPr>
      <w:tabs>
        <w:tab w:val="clear" w:pos="0"/>
        <w:tab w:val="clear" w:pos="1985"/>
        <w:tab w:val="left" w:pos="540"/>
      </w:tabs>
      <w:ind w:left="540"/>
    </w:pPr>
  </w:style>
  <w:style w:type="paragraph" w:customStyle="1" w:styleId="TableNumbered">
    <w:name w:val="Table Numbered"/>
    <w:basedOn w:val="TopicTextNumbered"/>
    <w:rsid w:val="00A41499"/>
    <w:pPr>
      <w:tabs>
        <w:tab w:val="clear" w:pos="1701"/>
        <w:tab w:val="left" w:pos="256"/>
      </w:tabs>
      <w:ind w:left="256"/>
    </w:pPr>
  </w:style>
  <w:style w:type="paragraph" w:customStyle="1" w:styleId="TableIndented">
    <w:name w:val="Table Indented"/>
    <w:basedOn w:val="TopicTextIndent"/>
    <w:rsid w:val="00A41499"/>
    <w:pPr>
      <w:ind w:left="256"/>
    </w:pPr>
  </w:style>
  <w:style w:type="paragraph" w:customStyle="1" w:styleId="Keywordsdashed">
    <w:name w:val="Keywords dashed"/>
    <w:basedOn w:val="TableBullet2"/>
    <w:rsid w:val="00A41499"/>
    <w:pPr>
      <w:spacing w:after="0"/>
      <w:ind w:left="539"/>
    </w:pPr>
  </w:style>
  <w:style w:type="character" w:customStyle="1" w:styleId="CommentFont">
    <w:name w:val="Comment Font"/>
    <w:rsid w:val="00A41499"/>
    <w:rPr>
      <w:color w:val="008000"/>
    </w:rPr>
  </w:style>
  <w:style w:type="paragraph" w:styleId="BodyTextIndent">
    <w:name w:val="Body Text Indent"/>
    <w:basedOn w:val="Normal"/>
    <w:link w:val="BodyTextIndentChar"/>
    <w:rsid w:val="00A41499"/>
  </w:style>
  <w:style w:type="character" w:customStyle="1" w:styleId="BodyTextIndentChar">
    <w:name w:val="Body Text Indent Char"/>
    <w:link w:val="BodyTextIndent"/>
    <w:rsid w:val="00031860"/>
    <w:rPr>
      <w:rFonts w:ascii="Arial" w:hAnsi="Arial"/>
      <w:lang w:val="en-GB" w:eastAsia="en-US"/>
    </w:rPr>
  </w:style>
  <w:style w:type="character" w:styleId="CommentReference">
    <w:name w:val="annotation reference"/>
    <w:semiHidden/>
    <w:rsid w:val="00A4149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41499"/>
  </w:style>
  <w:style w:type="character" w:customStyle="1" w:styleId="CommentTextChar">
    <w:name w:val="Comment Text Char"/>
    <w:link w:val="CommentText"/>
    <w:semiHidden/>
    <w:rsid w:val="00031860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41499"/>
    <w:rPr>
      <w:b/>
      <w:bCs/>
    </w:rPr>
  </w:style>
  <w:style w:type="character" w:customStyle="1" w:styleId="CommentSubjectChar">
    <w:name w:val="Comment Subject Char"/>
    <w:link w:val="CommentSubject"/>
    <w:semiHidden/>
    <w:rsid w:val="00031860"/>
    <w:rPr>
      <w:rFonts w:ascii="Arial" w:hAnsi="Arial"/>
      <w:b/>
      <w:bCs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34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nne.pryce@uct.ac.za" TargetMode="External"/><Relationship Id="rId13" Type="http://schemas.openxmlformats.org/officeDocument/2006/relationships/hyperlink" Target="http://www.rcips.uct.ac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rcips.uct.ac.za/rcips/ip/postgradsip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cips.uct.ac.za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stc-adminfhs@uct.ac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ckie.Cogill@uct.ac.za" TargetMode="External"/><Relationship Id="rId14" Type="http://schemas.openxmlformats.org/officeDocument/2006/relationships/hyperlink" Target="http://www.rcips.uct.ac.za/rcips/ip/policy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herine_CA\AppData\Roaming\Microsoft\Templates\UCT2009_Arial_comprehensiv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UCT2009_Arial_comprehensive</Template>
  <TotalTime>3</TotalTime>
  <Pages>2</Pages>
  <Words>358</Words>
  <Characters>2104</Characters>
  <Application>Microsoft Office Word</Application>
  <DocSecurity>0</DocSecurity>
  <Lines>103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 OF  INTENTION  TO  SUBMIT  MASTERS</vt:lpstr>
    </vt:vector>
  </TitlesOfParts>
  <Company>University of Cape Town</Company>
  <LinksUpToDate>false</LinksUpToDate>
  <CharactersWithSpaces>2430</CharactersWithSpaces>
  <SharedDoc>false</SharedDoc>
  <HLinks>
    <vt:vector size="42" baseType="variant">
      <vt:variant>
        <vt:i4>3997733</vt:i4>
      </vt:variant>
      <vt:variant>
        <vt:i4>21</vt:i4>
      </vt:variant>
      <vt:variant>
        <vt:i4>0</vt:i4>
      </vt:variant>
      <vt:variant>
        <vt:i4>5</vt:i4>
      </vt:variant>
      <vt:variant>
        <vt:lpwstr>http://www.rcips.uct.ac.za/rcips/ip/policy</vt:lpwstr>
      </vt:variant>
      <vt:variant>
        <vt:lpwstr/>
      </vt:variant>
      <vt:variant>
        <vt:i4>7077945</vt:i4>
      </vt:variant>
      <vt:variant>
        <vt:i4>18</vt:i4>
      </vt:variant>
      <vt:variant>
        <vt:i4>0</vt:i4>
      </vt:variant>
      <vt:variant>
        <vt:i4>5</vt:i4>
      </vt:variant>
      <vt:variant>
        <vt:lpwstr>http://www.rcips.uct.ac.za/</vt:lpwstr>
      </vt:variant>
      <vt:variant>
        <vt:lpwstr/>
      </vt:variant>
      <vt:variant>
        <vt:i4>2490412</vt:i4>
      </vt:variant>
      <vt:variant>
        <vt:i4>15</vt:i4>
      </vt:variant>
      <vt:variant>
        <vt:i4>0</vt:i4>
      </vt:variant>
      <vt:variant>
        <vt:i4>5</vt:i4>
      </vt:variant>
      <vt:variant>
        <vt:lpwstr>http://www.rcips.uct.ac.za/rcips/ip/postgradsip</vt:lpwstr>
      </vt:variant>
      <vt:variant>
        <vt:lpwstr/>
      </vt:variant>
      <vt:variant>
        <vt:i4>7077945</vt:i4>
      </vt:variant>
      <vt:variant>
        <vt:i4>12</vt:i4>
      </vt:variant>
      <vt:variant>
        <vt:i4>0</vt:i4>
      </vt:variant>
      <vt:variant>
        <vt:i4>5</vt:i4>
      </vt:variant>
      <vt:variant>
        <vt:lpwstr>http://www.rcips.uct.ac.za/</vt:lpwstr>
      </vt:variant>
      <vt:variant>
        <vt:lpwstr/>
      </vt:variant>
      <vt:variant>
        <vt:i4>6881369</vt:i4>
      </vt:variant>
      <vt:variant>
        <vt:i4>9</vt:i4>
      </vt:variant>
      <vt:variant>
        <vt:i4>0</vt:i4>
      </vt:variant>
      <vt:variant>
        <vt:i4>5</vt:i4>
      </vt:variant>
      <vt:variant>
        <vt:lpwstr>mailto:Jackie.Cogill@uct.ac.za</vt:lpwstr>
      </vt:variant>
      <vt:variant>
        <vt:lpwstr/>
      </vt:variant>
      <vt:variant>
        <vt:i4>65598</vt:i4>
      </vt:variant>
      <vt:variant>
        <vt:i4>6</vt:i4>
      </vt:variant>
      <vt:variant>
        <vt:i4>0</vt:i4>
      </vt:variant>
      <vt:variant>
        <vt:i4>5</vt:i4>
      </vt:variant>
      <vt:variant>
        <vt:lpwstr>mailto:crystal.august@uct.ac.za</vt:lpwstr>
      </vt:variant>
      <vt:variant>
        <vt:lpwstr/>
      </vt:variant>
      <vt:variant>
        <vt:i4>2228234</vt:i4>
      </vt:variant>
      <vt:variant>
        <vt:i4>3</vt:i4>
      </vt:variant>
      <vt:variant>
        <vt:i4>0</vt:i4>
      </vt:variant>
      <vt:variant>
        <vt:i4>5</vt:i4>
      </vt:variant>
      <vt:variant>
        <vt:lpwstr>mailto:Dianne.pryce@uct.ac.za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 OF  INTENTION  TO  SUBMIT  MASTERS</dc:title>
  <dc:subject/>
  <dc:creator>Jenny Wood</dc:creator>
  <cp:keywords/>
  <cp:lastModifiedBy>Nthabiseng Khumalo</cp:lastModifiedBy>
  <cp:revision>4</cp:revision>
  <cp:lastPrinted>2011-12-20T13:02:00Z</cp:lastPrinted>
  <dcterms:created xsi:type="dcterms:W3CDTF">2024-08-08T11:08:00Z</dcterms:created>
  <dcterms:modified xsi:type="dcterms:W3CDTF">2024-08-08T11:15:00Z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a22a56bfec82bbeb0551c8d8003cb3ce5bd6978c463322f13d297a4a6f844be9</vt:lpwstr>
  </property>
</Properties>
</file>